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7D3BC9" w14:textId="307FCF3C" w:rsidR="000F23F7" w:rsidRPr="004F6E2F" w:rsidRDefault="00536826" w:rsidP="004F6E2F">
      <w:pPr>
        <w:tabs>
          <w:tab w:val="left" w:pos="2550"/>
        </w:tabs>
        <w:jc w:val="right"/>
        <w:rPr>
          <w:rFonts w:ascii="Times New Roman" w:hAnsi="Times New Roman" w:cs="Times New Roman"/>
          <w:i/>
          <w:sz w:val="24"/>
          <w:szCs w:val="24"/>
        </w:rPr>
      </w:pPr>
      <w:r w:rsidRPr="004F6E2F">
        <w:rPr>
          <w:rFonts w:ascii="Times New Roman" w:hAnsi="Times New Roman" w:cs="Times New Roman"/>
          <w:i/>
          <w:sz w:val="24"/>
          <w:szCs w:val="24"/>
        </w:rPr>
        <w:t xml:space="preserve">Załącznik nr </w:t>
      </w:r>
      <w:r w:rsidR="008D6A29" w:rsidRPr="004F6E2F">
        <w:rPr>
          <w:rFonts w:ascii="Times New Roman" w:hAnsi="Times New Roman" w:cs="Times New Roman"/>
          <w:i/>
          <w:sz w:val="24"/>
          <w:szCs w:val="24"/>
        </w:rPr>
        <w:t>1</w:t>
      </w:r>
      <w:r w:rsidR="00F566AB" w:rsidRPr="004F6E2F">
        <w:rPr>
          <w:rFonts w:ascii="Times New Roman" w:hAnsi="Times New Roman" w:cs="Times New Roman"/>
          <w:i/>
          <w:sz w:val="24"/>
          <w:szCs w:val="24"/>
        </w:rPr>
        <w:t xml:space="preserve"> do zapytania ofertowego nr OR.02.222.</w:t>
      </w:r>
      <w:r w:rsidR="00CF0A29">
        <w:rPr>
          <w:rFonts w:ascii="Times New Roman" w:hAnsi="Times New Roman" w:cs="Times New Roman"/>
          <w:i/>
          <w:sz w:val="24"/>
          <w:szCs w:val="24"/>
        </w:rPr>
        <w:t>2</w:t>
      </w:r>
      <w:r w:rsidR="004F6E2F">
        <w:rPr>
          <w:rFonts w:ascii="Times New Roman" w:hAnsi="Times New Roman" w:cs="Times New Roman"/>
          <w:i/>
          <w:sz w:val="24"/>
          <w:szCs w:val="24"/>
        </w:rPr>
        <w:t>.21</w:t>
      </w:r>
      <w:r w:rsidR="00F566AB" w:rsidRPr="004F6E2F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F566AB" w:rsidRPr="004F6E2F">
        <w:rPr>
          <w:rFonts w:ascii="Times New Roman" w:hAnsi="Times New Roman" w:cs="Times New Roman"/>
          <w:i/>
          <w:sz w:val="24"/>
          <w:szCs w:val="24"/>
        </w:rPr>
        <w:t>– formularz ofertowy</w:t>
      </w:r>
    </w:p>
    <w:p w14:paraId="5A0F4940" w14:textId="77777777" w:rsidR="00055CD3" w:rsidRPr="004F6E2F" w:rsidRDefault="00055CD3" w:rsidP="00E80043">
      <w:pPr>
        <w:jc w:val="center"/>
        <w:rPr>
          <w:rFonts w:ascii="Times New Roman" w:hAnsi="Times New Roman" w:cs="Times New Roman"/>
          <w:color w:val="000000"/>
        </w:rPr>
      </w:pPr>
    </w:p>
    <w:p w14:paraId="2E0A95D9" w14:textId="5A8922F7" w:rsidR="00FB20ED" w:rsidRPr="00055CD3" w:rsidRDefault="00FB20ED" w:rsidP="00E80043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55CD3">
        <w:rPr>
          <w:rFonts w:ascii="Times New Roman" w:hAnsi="Times New Roman" w:cs="Times New Roman"/>
          <w:b/>
          <w:color w:val="000000"/>
          <w:sz w:val="24"/>
          <w:szCs w:val="24"/>
        </w:rPr>
        <w:t>FORMULARZ OFERTOWY</w:t>
      </w:r>
    </w:p>
    <w:p w14:paraId="584A56A1" w14:textId="4C3529D5" w:rsidR="00F566AB" w:rsidRDefault="00FB20ED" w:rsidP="004F6E2F">
      <w:pPr>
        <w:tabs>
          <w:tab w:val="left" w:pos="2100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5CD3">
        <w:rPr>
          <w:rFonts w:ascii="Times New Roman" w:hAnsi="Times New Roman" w:cs="Times New Roman"/>
          <w:color w:val="000000"/>
          <w:sz w:val="24"/>
          <w:szCs w:val="24"/>
        </w:rPr>
        <w:t>w postęp</w:t>
      </w:r>
      <w:r w:rsidR="000F2F0E" w:rsidRPr="00055CD3">
        <w:rPr>
          <w:rFonts w:ascii="Times New Roman" w:hAnsi="Times New Roman" w:cs="Times New Roman"/>
          <w:color w:val="000000"/>
          <w:sz w:val="24"/>
          <w:szCs w:val="24"/>
        </w:rPr>
        <w:t>owaniu o udzielenie zamówienia</w:t>
      </w:r>
      <w:r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 na</w:t>
      </w:r>
      <w:r w:rsidRPr="00055CD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4F6E2F" w:rsidRPr="007817A1">
        <w:rPr>
          <w:rFonts w:ascii="Times New Roman" w:hAnsi="Times New Roman" w:cs="Times New Roman"/>
          <w:b/>
          <w:bCs/>
          <w:sz w:val="24"/>
          <w:szCs w:val="24"/>
        </w:rPr>
        <w:t>ś</w:t>
      </w:r>
      <w:r w:rsidR="004F6E2F" w:rsidRPr="000F422A">
        <w:rPr>
          <w:rFonts w:ascii="Times New Roman" w:hAnsi="Times New Roman" w:cs="Times New Roman"/>
          <w:b/>
          <w:bCs/>
          <w:sz w:val="24"/>
          <w:szCs w:val="24"/>
        </w:rPr>
        <w:t>wiadczenie</w:t>
      </w:r>
      <w:r w:rsidR="004F6E2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F6E2F" w:rsidRPr="000F422A">
        <w:rPr>
          <w:rFonts w:ascii="Times New Roman" w:hAnsi="Times New Roman" w:cs="Times New Roman"/>
          <w:b/>
          <w:bCs/>
          <w:sz w:val="24"/>
          <w:szCs w:val="24"/>
        </w:rPr>
        <w:t>usług z zakresu wspar</w:t>
      </w:r>
      <w:r w:rsidR="004F6E2F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4F6E2F" w:rsidRPr="000F422A">
        <w:rPr>
          <w:rFonts w:ascii="Times New Roman" w:hAnsi="Times New Roman" w:cs="Times New Roman"/>
          <w:b/>
          <w:bCs/>
          <w:sz w:val="24"/>
          <w:szCs w:val="24"/>
        </w:rPr>
        <w:t xml:space="preserve">ia </w:t>
      </w:r>
      <w:r w:rsidR="004F6E2F" w:rsidRPr="007817A1">
        <w:rPr>
          <w:rFonts w:ascii="Times New Roman" w:hAnsi="Times New Roman" w:cs="Times New Roman"/>
          <w:b/>
          <w:bCs/>
          <w:sz w:val="24"/>
          <w:szCs w:val="24"/>
        </w:rPr>
        <w:t xml:space="preserve">edukacyjnego dla dzieci przebywających w pieczy zastępczej w wieku 7-15 lat </w:t>
      </w:r>
      <w:r w:rsidR="004F6E2F">
        <w:rPr>
          <w:rFonts w:ascii="Times New Roman" w:hAnsi="Times New Roman" w:cs="Times New Roman"/>
          <w:b/>
          <w:bCs/>
          <w:sz w:val="24"/>
          <w:szCs w:val="24"/>
        </w:rPr>
        <w:t xml:space="preserve"> tj. </w:t>
      </w:r>
      <w:r w:rsidR="001A453A">
        <w:rPr>
          <w:rFonts w:ascii="Times New Roman" w:hAnsi="Times New Roman" w:cs="Times New Roman"/>
          <w:b/>
          <w:bCs/>
          <w:sz w:val="24"/>
          <w:szCs w:val="24"/>
        </w:rPr>
        <w:t xml:space="preserve">indywidualnych korepetycji dla </w:t>
      </w:r>
      <w:r w:rsidR="004F6E2F" w:rsidRPr="007817A1">
        <w:rPr>
          <w:rFonts w:ascii="Times New Roman" w:hAnsi="Times New Roman" w:cs="Times New Roman"/>
          <w:b/>
          <w:bCs/>
          <w:sz w:val="24"/>
          <w:szCs w:val="24"/>
        </w:rPr>
        <w:t>uczestników</w:t>
      </w:r>
      <w:r w:rsidR="001A45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6E2F" w:rsidRPr="007817A1">
        <w:rPr>
          <w:rFonts w:ascii="Times New Roman" w:hAnsi="Times New Roman" w:cs="Times New Roman"/>
          <w:b/>
          <w:sz w:val="24"/>
          <w:szCs w:val="24"/>
        </w:rPr>
        <w:t>projektu „Rodzina w Centrum II” realizowanego z Regionalnego Programu Operacyjnego Województwa Pomorskiego na lata 2014 –</w:t>
      </w:r>
      <w:r w:rsidR="004F6E2F">
        <w:rPr>
          <w:rFonts w:ascii="Times New Roman" w:hAnsi="Times New Roman" w:cs="Times New Roman"/>
          <w:b/>
          <w:sz w:val="24"/>
          <w:szCs w:val="24"/>
        </w:rPr>
        <w:t>2020</w:t>
      </w:r>
    </w:p>
    <w:p w14:paraId="69DA9903" w14:textId="77777777" w:rsidR="004F6E2F" w:rsidRPr="00055CD3" w:rsidRDefault="004F6E2F" w:rsidP="004F6E2F">
      <w:pPr>
        <w:tabs>
          <w:tab w:val="left" w:pos="210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B9BEEA" w14:textId="798F647E" w:rsidR="006A3DA8" w:rsidRPr="006A3DA8" w:rsidRDefault="006A3DA8" w:rsidP="009174F6">
      <w:pPr>
        <w:tabs>
          <w:tab w:val="left" w:pos="2100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A3DA8">
        <w:rPr>
          <w:rFonts w:ascii="Times New Roman" w:hAnsi="Times New Roman" w:cs="Times New Roman"/>
          <w:b/>
          <w:bCs/>
          <w:sz w:val="24"/>
          <w:szCs w:val="24"/>
        </w:rPr>
        <w:t xml:space="preserve">CZĘŚĆ A – DANE </w:t>
      </w:r>
      <w:r w:rsidR="005F7F7B">
        <w:rPr>
          <w:rFonts w:ascii="Times New Roman" w:hAnsi="Times New Roman" w:cs="Times New Roman"/>
          <w:b/>
          <w:bCs/>
          <w:sz w:val="24"/>
          <w:szCs w:val="24"/>
        </w:rPr>
        <w:t>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504C06" w:rsidRPr="00055CD3" w14:paraId="69673EB1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53D0110E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Pełna nazwa wykonawcy</w:t>
            </w:r>
          </w:p>
        </w:tc>
        <w:tc>
          <w:tcPr>
            <w:tcW w:w="4530" w:type="dxa"/>
          </w:tcPr>
          <w:p w14:paraId="702B3008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DE9CF7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388586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C06" w:rsidRPr="00055CD3" w14:paraId="19988F2B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38DD0469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Dokładny adres wykonawcy (ulica, nr lokalu, kod pocztowy, miejscowość, województwo)</w:t>
            </w:r>
          </w:p>
        </w:tc>
        <w:tc>
          <w:tcPr>
            <w:tcW w:w="4530" w:type="dxa"/>
          </w:tcPr>
          <w:p w14:paraId="11FF1081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28EEF9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646C39" w14:textId="77777777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817" w:rsidRPr="00055CD3" w14:paraId="22360BD7" w14:textId="77777777" w:rsidTr="00BF6C85">
        <w:tc>
          <w:tcPr>
            <w:tcW w:w="4530" w:type="dxa"/>
            <w:shd w:val="clear" w:color="auto" w:fill="F2F2F2" w:themeFill="background1" w:themeFillShade="F2"/>
          </w:tcPr>
          <w:p w14:paraId="651B1859" w14:textId="77777777" w:rsidR="008D5817" w:rsidRPr="00055CD3" w:rsidRDefault="008D5817" w:rsidP="00BF6C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  <w:tc>
          <w:tcPr>
            <w:tcW w:w="4530" w:type="dxa"/>
          </w:tcPr>
          <w:p w14:paraId="0ACA4941" w14:textId="77777777" w:rsidR="008D5817" w:rsidRDefault="008D5817" w:rsidP="00BF6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81EB8B" w14:textId="54D1AC42" w:rsidR="00055CD3" w:rsidRPr="00055CD3" w:rsidRDefault="00055CD3" w:rsidP="00BF6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C06" w:rsidRPr="00055CD3" w14:paraId="056B703A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1E869E84" w14:textId="35BE7664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REGON</w:t>
            </w:r>
            <w:r w:rsidR="00D25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5328" w:rsidRPr="00D25328">
              <w:rPr>
                <w:rFonts w:ascii="Times New Roman" w:hAnsi="Times New Roman" w:cs="Times New Roman"/>
                <w:sz w:val="18"/>
                <w:szCs w:val="18"/>
              </w:rPr>
              <w:t>* dotyczy firm świadczących usługi</w:t>
            </w:r>
          </w:p>
        </w:tc>
        <w:tc>
          <w:tcPr>
            <w:tcW w:w="4530" w:type="dxa"/>
          </w:tcPr>
          <w:p w14:paraId="0FE37474" w14:textId="77777777" w:rsidR="00504C06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7BE776" w14:textId="0D68FDF6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C06" w:rsidRPr="00055CD3" w14:paraId="647E54B4" w14:textId="77777777" w:rsidTr="00504C06">
        <w:tc>
          <w:tcPr>
            <w:tcW w:w="4530" w:type="dxa"/>
            <w:shd w:val="clear" w:color="auto" w:fill="F2F2F2" w:themeFill="background1" w:themeFillShade="F2"/>
          </w:tcPr>
          <w:p w14:paraId="05BD0E71" w14:textId="08BB0D1A"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28">
              <w:rPr>
                <w:rFonts w:ascii="Times New Roman" w:hAnsi="Times New Roman" w:cs="Times New Roman"/>
                <w:sz w:val="24"/>
                <w:szCs w:val="24"/>
              </w:rPr>
              <w:t>KRS/</w:t>
            </w:r>
            <w:proofErr w:type="spellStart"/>
            <w:r w:rsidRPr="00D25328">
              <w:rPr>
                <w:rFonts w:ascii="Times New Roman" w:hAnsi="Times New Roman" w:cs="Times New Roman"/>
                <w:sz w:val="24"/>
                <w:szCs w:val="24"/>
              </w:rPr>
              <w:t>CEiDG</w:t>
            </w:r>
            <w:proofErr w:type="spellEnd"/>
            <w:r w:rsidR="00D253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25328" w:rsidRPr="00D25328">
              <w:rPr>
                <w:rFonts w:ascii="Times New Roman" w:hAnsi="Times New Roman" w:cs="Times New Roman"/>
                <w:sz w:val="18"/>
                <w:szCs w:val="18"/>
              </w:rPr>
              <w:t>* dotyczy firm świadczących usługi</w:t>
            </w:r>
          </w:p>
        </w:tc>
        <w:tc>
          <w:tcPr>
            <w:tcW w:w="4530" w:type="dxa"/>
          </w:tcPr>
          <w:p w14:paraId="5CBDE757" w14:textId="77777777" w:rsidR="00504C06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DFCB12" w14:textId="23F72E74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8479C5" w14:textId="77777777" w:rsidR="009174F6" w:rsidRPr="00055CD3" w:rsidRDefault="009174F6" w:rsidP="00E80043">
      <w:pPr>
        <w:rPr>
          <w:rFonts w:ascii="Times New Roman" w:hAnsi="Times New Roman" w:cs="Times New Roman"/>
          <w:sz w:val="10"/>
          <w:szCs w:val="10"/>
        </w:rPr>
      </w:pPr>
    </w:p>
    <w:p w14:paraId="3E40687D" w14:textId="000679D1" w:rsidR="009174F6" w:rsidRPr="00D25328" w:rsidRDefault="009174F6" w:rsidP="00E80043">
      <w:pPr>
        <w:rPr>
          <w:rFonts w:ascii="Times New Roman" w:hAnsi="Times New Roman" w:cs="Times New Roman"/>
          <w:sz w:val="24"/>
          <w:szCs w:val="24"/>
        </w:rPr>
      </w:pPr>
      <w:r w:rsidRPr="00D25328">
        <w:rPr>
          <w:rFonts w:ascii="Times New Roman" w:hAnsi="Times New Roman" w:cs="Times New Roman"/>
          <w:sz w:val="24"/>
          <w:szCs w:val="24"/>
        </w:rPr>
        <w:t xml:space="preserve">Reprezentacja </w:t>
      </w:r>
      <w:r w:rsidR="005F7F7B" w:rsidRPr="00D25328">
        <w:rPr>
          <w:rFonts w:ascii="Times New Roman" w:hAnsi="Times New Roman" w:cs="Times New Roman"/>
          <w:sz w:val="24"/>
          <w:szCs w:val="24"/>
        </w:rPr>
        <w:t>wykonawcy</w:t>
      </w:r>
      <w:r w:rsidR="00D25328">
        <w:rPr>
          <w:rFonts w:ascii="Times New Roman" w:hAnsi="Times New Roman" w:cs="Times New Roman"/>
          <w:sz w:val="24"/>
          <w:szCs w:val="24"/>
        </w:rPr>
        <w:t xml:space="preserve"> (</w:t>
      </w:r>
      <w:r w:rsidR="00D25328" w:rsidRPr="00D25328">
        <w:rPr>
          <w:rFonts w:ascii="Times New Roman" w:hAnsi="Times New Roman" w:cs="Times New Roman"/>
          <w:sz w:val="18"/>
          <w:szCs w:val="18"/>
        </w:rPr>
        <w:t>dotyczy firm świadczących usługi</w:t>
      </w:r>
      <w:r w:rsidR="00D25328">
        <w:rPr>
          <w:rFonts w:ascii="Times New Roman" w:hAnsi="Times New Roman" w:cs="Times New Roman"/>
          <w:sz w:val="18"/>
          <w:szCs w:val="18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9174F6" w:rsidRPr="00D25328" w14:paraId="34FC17F9" w14:textId="77777777" w:rsidTr="0050705E">
        <w:tc>
          <w:tcPr>
            <w:tcW w:w="4530" w:type="dxa"/>
            <w:shd w:val="clear" w:color="auto" w:fill="F2F2F2" w:themeFill="background1" w:themeFillShade="F2"/>
          </w:tcPr>
          <w:p w14:paraId="47F548CB" w14:textId="77777777" w:rsidR="009174F6" w:rsidRPr="00D25328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28">
              <w:rPr>
                <w:rFonts w:ascii="Times New Roman" w:hAnsi="Times New Roman" w:cs="Times New Roman"/>
                <w:sz w:val="24"/>
                <w:szCs w:val="24"/>
              </w:rPr>
              <w:t>Imię i nazwisko osoby/osób reprezentującej/</w:t>
            </w:r>
            <w:proofErr w:type="spellStart"/>
            <w:r w:rsidRPr="00D25328">
              <w:rPr>
                <w:rFonts w:ascii="Times New Roman" w:hAnsi="Times New Roman" w:cs="Times New Roman"/>
                <w:sz w:val="24"/>
                <w:szCs w:val="24"/>
              </w:rPr>
              <w:t>ych</w:t>
            </w:r>
            <w:proofErr w:type="spellEnd"/>
            <w:r w:rsidRPr="00D25328">
              <w:rPr>
                <w:rFonts w:ascii="Times New Roman" w:hAnsi="Times New Roman" w:cs="Times New Roman"/>
                <w:sz w:val="24"/>
                <w:szCs w:val="24"/>
              </w:rPr>
              <w:t xml:space="preserve"> wykonawcę </w:t>
            </w:r>
          </w:p>
        </w:tc>
        <w:tc>
          <w:tcPr>
            <w:tcW w:w="4530" w:type="dxa"/>
          </w:tcPr>
          <w:p w14:paraId="27F6753B" w14:textId="77777777" w:rsidR="009174F6" w:rsidRPr="00D25328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3FAC3954" w14:textId="77777777" w:rsidTr="0050705E">
        <w:tc>
          <w:tcPr>
            <w:tcW w:w="4530" w:type="dxa"/>
            <w:shd w:val="clear" w:color="auto" w:fill="F2F2F2" w:themeFill="background1" w:themeFillShade="F2"/>
          </w:tcPr>
          <w:p w14:paraId="4630867F" w14:textId="77777777"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328">
              <w:rPr>
                <w:rFonts w:ascii="Times New Roman" w:hAnsi="Times New Roman" w:cs="Times New Roman"/>
                <w:sz w:val="24"/>
                <w:szCs w:val="24"/>
              </w:rPr>
              <w:t>Podstawa reprezentacji</w:t>
            </w:r>
          </w:p>
        </w:tc>
        <w:tc>
          <w:tcPr>
            <w:tcW w:w="4530" w:type="dxa"/>
          </w:tcPr>
          <w:p w14:paraId="4EA48436" w14:textId="77777777"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70EFCD" w14:textId="77777777"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202BA6" w14:textId="77777777" w:rsidR="009174F6" w:rsidRPr="00055CD3" w:rsidRDefault="009174F6" w:rsidP="00E80043">
      <w:pPr>
        <w:rPr>
          <w:rFonts w:ascii="Times New Roman" w:hAnsi="Times New Roman" w:cs="Times New Roman"/>
          <w:sz w:val="10"/>
          <w:szCs w:val="10"/>
        </w:rPr>
      </w:pPr>
    </w:p>
    <w:p w14:paraId="66375ADD" w14:textId="77777777" w:rsidR="00504C06" w:rsidRPr="00055CD3" w:rsidRDefault="009174F6" w:rsidP="00E80043">
      <w:pPr>
        <w:rPr>
          <w:rFonts w:ascii="Times New Roman" w:hAnsi="Times New Roman" w:cs="Times New Roman"/>
          <w:sz w:val="24"/>
          <w:szCs w:val="24"/>
        </w:rPr>
      </w:pPr>
      <w:r w:rsidRPr="00055CD3">
        <w:rPr>
          <w:rFonts w:ascii="Times New Roman" w:hAnsi="Times New Roman" w:cs="Times New Roman"/>
          <w:sz w:val="24"/>
          <w:szCs w:val="24"/>
        </w:rPr>
        <w:t>Dane teleadresowe, na które będzie przekazywana wszelka korespondencja: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9174F6" w:rsidRPr="00055CD3" w14:paraId="2166AB1C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74A5CF23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Dokładny adres do korespondencji</w:t>
            </w:r>
          </w:p>
        </w:tc>
        <w:tc>
          <w:tcPr>
            <w:tcW w:w="4530" w:type="dxa"/>
          </w:tcPr>
          <w:p w14:paraId="18085F6A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F55265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1346B21F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7ABF1068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</w:tc>
        <w:tc>
          <w:tcPr>
            <w:tcW w:w="4530" w:type="dxa"/>
          </w:tcPr>
          <w:p w14:paraId="28D41D7A" w14:textId="77777777" w:rsid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E571AD" w14:textId="7C60CE37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00748334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1A2C128D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Fax</w:t>
            </w:r>
          </w:p>
        </w:tc>
        <w:tc>
          <w:tcPr>
            <w:tcW w:w="4530" w:type="dxa"/>
          </w:tcPr>
          <w:p w14:paraId="5B6E4316" w14:textId="77777777" w:rsid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D0630C" w14:textId="6C7B90C8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14:paraId="6FDC7ABC" w14:textId="77777777" w:rsidTr="009174F6">
        <w:tc>
          <w:tcPr>
            <w:tcW w:w="4530" w:type="dxa"/>
            <w:shd w:val="clear" w:color="auto" w:fill="F2F2F2" w:themeFill="background1" w:themeFillShade="F2"/>
          </w:tcPr>
          <w:p w14:paraId="10DA0C14" w14:textId="77777777"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4530" w:type="dxa"/>
          </w:tcPr>
          <w:p w14:paraId="083213C6" w14:textId="77777777" w:rsid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0E18DC" w14:textId="30109BB4"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85D7970" w14:textId="77777777" w:rsidR="009174F6" w:rsidRPr="00055CD3" w:rsidRDefault="009174F6" w:rsidP="00E80043">
      <w:pPr>
        <w:rPr>
          <w:rFonts w:ascii="Times New Roman" w:hAnsi="Times New Roman" w:cs="Times New Roman"/>
          <w:sz w:val="10"/>
          <w:szCs w:val="10"/>
        </w:rPr>
      </w:pPr>
    </w:p>
    <w:p w14:paraId="5AD7441D" w14:textId="77777777" w:rsidR="00055CD3" w:rsidRDefault="00055CD3" w:rsidP="00055CD3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14:paraId="13279D28" w14:textId="77E4176E" w:rsidR="006A3DA8" w:rsidRPr="006A3DA8" w:rsidRDefault="006A3DA8" w:rsidP="006A3DA8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A3DA8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CZĘŚ</w:t>
      </w:r>
      <w:r w:rsidR="00AA686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Ć B – OFERTA CENOWA </w:t>
      </w:r>
    </w:p>
    <w:p w14:paraId="3EE2717E" w14:textId="51DBDACC" w:rsidR="003A35DF" w:rsidRPr="00C82C11" w:rsidRDefault="00FB20ED" w:rsidP="008D581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Nawiązując do </w:t>
      </w:r>
      <w:r w:rsidR="005F7F7B">
        <w:rPr>
          <w:rFonts w:ascii="Times New Roman" w:hAnsi="Times New Roman" w:cs="Times New Roman"/>
          <w:color w:val="000000"/>
          <w:sz w:val="24"/>
          <w:szCs w:val="24"/>
        </w:rPr>
        <w:t xml:space="preserve">zapytania ofertowego </w:t>
      </w:r>
      <w:r w:rsidRPr="00055CD3">
        <w:rPr>
          <w:rFonts w:ascii="Times New Roman" w:hAnsi="Times New Roman" w:cs="Times New Roman"/>
          <w:color w:val="000000"/>
          <w:sz w:val="24"/>
          <w:szCs w:val="24"/>
        </w:rPr>
        <w:t>na</w:t>
      </w:r>
      <w:r w:rsidR="00F719F7" w:rsidRPr="00055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6E2F" w:rsidRPr="007817A1">
        <w:rPr>
          <w:rFonts w:ascii="Times New Roman" w:hAnsi="Times New Roman" w:cs="Times New Roman"/>
          <w:b/>
          <w:bCs/>
          <w:sz w:val="24"/>
          <w:szCs w:val="24"/>
        </w:rPr>
        <w:t>ś</w:t>
      </w:r>
      <w:r w:rsidR="004F6E2F" w:rsidRPr="000F422A">
        <w:rPr>
          <w:rFonts w:ascii="Times New Roman" w:hAnsi="Times New Roman" w:cs="Times New Roman"/>
          <w:b/>
          <w:bCs/>
          <w:sz w:val="24"/>
          <w:szCs w:val="24"/>
        </w:rPr>
        <w:t>wiadczenie</w:t>
      </w:r>
      <w:r w:rsidR="004F6E2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F6E2F" w:rsidRPr="000F422A">
        <w:rPr>
          <w:rFonts w:ascii="Times New Roman" w:hAnsi="Times New Roman" w:cs="Times New Roman"/>
          <w:b/>
          <w:bCs/>
          <w:sz w:val="24"/>
          <w:szCs w:val="24"/>
        </w:rPr>
        <w:t>usług z zakresu wspar</w:t>
      </w:r>
      <w:r w:rsidR="004F6E2F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4F6E2F" w:rsidRPr="000F422A">
        <w:rPr>
          <w:rFonts w:ascii="Times New Roman" w:hAnsi="Times New Roman" w:cs="Times New Roman"/>
          <w:b/>
          <w:bCs/>
          <w:sz w:val="24"/>
          <w:szCs w:val="24"/>
        </w:rPr>
        <w:t xml:space="preserve">ia </w:t>
      </w:r>
      <w:r w:rsidR="004F6E2F" w:rsidRPr="007817A1">
        <w:rPr>
          <w:rFonts w:ascii="Times New Roman" w:hAnsi="Times New Roman" w:cs="Times New Roman"/>
          <w:b/>
          <w:bCs/>
          <w:sz w:val="24"/>
          <w:szCs w:val="24"/>
        </w:rPr>
        <w:t xml:space="preserve">edukacyjnego dla dzieci przebywających w pieczy zastępczej w wieku 7-15 lat </w:t>
      </w:r>
      <w:r w:rsidR="004F6E2F">
        <w:rPr>
          <w:rFonts w:ascii="Times New Roman" w:hAnsi="Times New Roman" w:cs="Times New Roman"/>
          <w:b/>
          <w:bCs/>
          <w:sz w:val="24"/>
          <w:szCs w:val="24"/>
        </w:rPr>
        <w:t xml:space="preserve"> tj. </w:t>
      </w:r>
      <w:r w:rsidR="001A453A">
        <w:rPr>
          <w:rFonts w:ascii="Times New Roman" w:hAnsi="Times New Roman" w:cs="Times New Roman"/>
          <w:b/>
          <w:bCs/>
          <w:sz w:val="24"/>
          <w:szCs w:val="24"/>
        </w:rPr>
        <w:t xml:space="preserve">indywidualnych korepetycji dla </w:t>
      </w:r>
      <w:r w:rsidR="004F6E2F" w:rsidRPr="007817A1">
        <w:rPr>
          <w:rFonts w:ascii="Times New Roman" w:hAnsi="Times New Roman" w:cs="Times New Roman"/>
          <w:b/>
          <w:bCs/>
          <w:sz w:val="24"/>
          <w:szCs w:val="24"/>
        </w:rPr>
        <w:t>uczestników</w:t>
      </w:r>
      <w:r w:rsidR="001A45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6E2F" w:rsidRPr="007817A1">
        <w:rPr>
          <w:rFonts w:ascii="Times New Roman" w:hAnsi="Times New Roman" w:cs="Times New Roman"/>
          <w:b/>
          <w:sz w:val="24"/>
          <w:szCs w:val="24"/>
        </w:rPr>
        <w:t xml:space="preserve">projektu „Rodzina w Centrum II” realizowanego </w:t>
      </w:r>
      <w:r w:rsidR="001A453A">
        <w:rPr>
          <w:rFonts w:ascii="Times New Roman" w:hAnsi="Times New Roman" w:cs="Times New Roman"/>
          <w:b/>
          <w:sz w:val="24"/>
          <w:szCs w:val="24"/>
        </w:rPr>
        <w:br/>
      </w:r>
      <w:r w:rsidR="004F6E2F" w:rsidRPr="007817A1">
        <w:rPr>
          <w:rFonts w:ascii="Times New Roman" w:hAnsi="Times New Roman" w:cs="Times New Roman"/>
          <w:b/>
          <w:sz w:val="24"/>
          <w:szCs w:val="24"/>
        </w:rPr>
        <w:t>z Regionalnego Programu Operacyjnego Województwa Pomorskiego na lata 2014 –</w:t>
      </w:r>
      <w:r w:rsidR="004F6E2F">
        <w:rPr>
          <w:rFonts w:ascii="Times New Roman" w:hAnsi="Times New Roman" w:cs="Times New Roman"/>
          <w:b/>
          <w:sz w:val="24"/>
          <w:szCs w:val="24"/>
        </w:rPr>
        <w:t xml:space="preserve">2020 </w:t>
      </w:r>
      <w:r w:rsidRPr="00055CD3">
        <w:rPr>
          <w:rFonts w:ascii="Times New Roman" w:hAnsi="Times New Roman" w:cs="Times New Roman"/>
          <w:color w:val="000000"/>
          <w:sz w:val="24"/>
          <w:szCs w:val="24"/>
        </w:rPr>
        <w:t>oferuj</w:t>
      </w:r>
      <w:r w:rsidR="008D5817" w:rsidRPr="00055CD3">
        <w:rPr>
          <w:rFonts w:ascii="Times New Roman" w:hAnsi="Times New Roman" w:cs="Times New Roman"/>
          <w:color w:val="000000"/>
          <w:sz w:val="24"/>
          <w:szCs w:val="24"/>
        </w:rPr>
        <w:t>ę/</w:t>
      </w:r>
      <w:proofErr w:type="spellStart"/>
      <w:r w:rsidRPr="00055CD3">
        <w:rPr>
          <w:rFonts w:ascii="Times New Roman" w:hAnsi="Times New Roman" w:cs="Times New Roman"/>
          <w:color w:val="000000"/>
          <w:sz w:val="24"/>
          <w:szCs w:val="24"/>
        </w:rPr>
        <w:t>emy</w:t>
      </w:r>
      <w:proofErr w:type="spellEnd"/>
      <w:r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 wykonanie przedmiotu zamówienia</w:t>
      </w:r>
      <w:r w:rsidR="000F2F0E"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D7CE1" w:rsidRPr="00E44DE3">
        <w:rPr>
          <w:rFonts w:ascii="Times New Roman" w:hAnsi="Times New Roman" w:cs="Times New Roman"/>
          <w:color w:val="000000"/>
          <w:sz w:val="24"/>
          <w:szCs w:val="24"/>
        </w:rPr>
        <w:t>w całości lub w częściach</w:t>
      </w:r>
      <w:r w:rsidR="009D7C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D5817" w:rsidRPr="00055CD3">
        <w:rPr>
          <w:rFonts w:ascii="Times New Roman" w:hAnsi="Times New Roman" w:cs="Times New Roman"/>
          <w:color w:val="000000"/>
          <w:sz w:val="24"/>
          <w:szCs w:val="24"/>
        </w:rPr>
        <w:t>na niżej wymienionych warunkach</w:t>
      </w:r>
      <w:r w:rsidR="000F2F0E" w:rsidRPr="00055CD3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CA70D6"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679CF34" w14:textId="093835C3" w:rsidR="00055CD3" w:rsidRPr="00055CD3" w:rsidRDefault="00055CD3" w:rsidP="008D5817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55CD3"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OFERTA CENOWA</w:t>
      </w:r>
    </w:p>
    <w:tbl>
      <w:tblPr>
        <w:tblW w:w="10207" w:type="dxa"/>
        <w:tblInd w:w="-7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"/>
        <w:gridCol w:w="1848"/>
        <w:gridCol w:w="2003"/>
        <w:gridCol w:w="1996"/>
        <w:gridCol w:w="1547"/>
        <w:gridCol w:w="1057"/>
        <w:gridCol w:w="1291"/>
      </w:tblGrid>
      <w:tr w:rsidR="00AF2D7E" w:rsidRPr="00B46505" w14:paraId="1ED4AFC9" w14:textId="295248D9" w:rsidTr="00357D0F">
        <w:trPr>
          <w:trHeight w:val="1048"/>
        </w:trPr>
        <w:tc>
          <w:tcPr>
            <w:tcW w:w="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2B91E3C4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2F0E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84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6DBA33B" w14:textId="77777777" w:rsidR="00AF2D7E" w:rsidRPr="000F2F0E" w:rsidRDefault="00AF2D7E" w:rsidP="00AF2D7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 w:rsidRPr="000F2F0E">
              <w:rPr>
                <w:rFonts w:ascii="Times New Roman" w:hAnsi="Times New Roman" w:cs="Times New Roman"/>
                <w:b/>
                <w:bCs/>
              </w:rPr>
              <w:t xml:space="preserve">Przedmiot zamówienia   </w:t>
            </w:r>
          </w:p>
        </w:tc>
        <w:tc>
          <w:tcPr>
            <w:tcW w:w="20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</w:tcPr>
          <w:p w14:paraId="306FAA63" w14:textId="77777777" w:rsidR="009A6E05" w:rsidRDefault="009A6E05" w:rsidP="009A6E0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62CE8D2" w14:textId="27C3DCA9" w:rsidR="00AF2D7E" w:rsidRPr="000F2F0E" w:rsidRDefault="009A6E05" w:rsidP="009A6E0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Liczba godzin </w:t>
            </w:r>
          </w:p>
        </w:tc>
        <w:tc>
          <w:tcPr>
            <w:tcW w:w="199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5317B125" w14:textId="389C7B24" w:rsidR="00AF2D7E" w:rsidRPr="000F2F0E" w:rsidRDefault="00AF2D7E" w:rsidP="00055CD3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F2F0E">
              <w:rPr>
                <w:rFonts w:ascii="Times New Roman" w:hAnsi="Times New Roman" w:cs="Times New Roman"/>
                <w:b/>
                <w:bCs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brutto za 1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 xml:space="preserve">godzinę zegarową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usługi</w:t>
            </w:r>
            <w:r w:rsidRPr="000F2F0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w zł</w:t>
            </w:r>
            <w:r>
              <w:rPr>
                <w:rStyle w:val="Odwoanieprzypisudolnego"/>
                <w:rFonts w:ascii="Times New Roman" w:hAnsi="Times New Roman" w:cs="Times New Roman"/>
                <w:b/>
                <w:bCs/>
              </w:rPr>
              <w:footnoteReference w:id="1"/>
            </w:r>
          </w:p>
        </w:tc>
        <w:tc>
          <w:tcPr>
            <w:tcW w:w="15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4EF3AF95" w14:textId="7E88BA05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Cena netto za 1 godzinę zegarową usługi w zł</w:t>
            </w:r>
            <w:r>
              <w:rPr>
                <w:rStyle w:val="Odwoanieprzypisudolnego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10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75A3CA7B" w14:textId="21C78F71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Kwota podatku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VAT</w:t>
            </w:r>
            <w:r>
              <w:rPr>
                <w:rStyle w:val="Odwoanieprzypisudolnego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12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14:paraId="54C17549" w14:textId="263AB05F" w:rsidR="00AF2D7E" w:rsidRDefault="00357D0F" w:rsidP="00AF2D7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br/>
              <w:t xml:space="preserve">  </w:t>
            </w:r>
            <w:r w:rsidR="00AF2D7E">
              <w:rPr>
                <w:rFonts w:ascii="Times New Roman" w:hAnsi="Times New Roman" w:cs="Times New Roman"/>
                <w:b/>
                <w:bCs/>
              </w:rPr>
              <w:t xml:space="preserve">Cena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AF2D7E">
              <w:rPr>
                <w:rFonts w:ascii="Times New Roman" w:hAnsi="Times New Roman" w:cs="Times New Roman"/>
                <w:b/>
                <w:bCs/>
              </w:rPr>
              <w:t>łącznie</w:t>
            </w:r>
          </w:p>
        </w:tc>
      </w:tr>
      <w:tr w:rsidR="00AF2D7E" w:rsidRPr="00B46505" w14:paraId="4B58CEBB" w14:textId="1CBD642A" w:rsidTr="00357D0F">
        <w:trPr>
          <w:trHeight w:val="1193"/>
        </w:trPr>
        <w:tc>
          <w:tcPr>
            <w:tcW w:w="46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D9F82F7" w14:textId="557E7B3E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F0E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47947" w14:textId="50CD5EEF" w:rsidR="00AF2D7E" w:rsidRDefault="00053393" w:rsidP="000F2F0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Zadanie</w:t>
            </w:r>
            <w:r w:rsidR="00AF2D7E">
              <w:rPr>
                <w:rFonts w:ascii="Times New Roman" w:hAnsi="Times New Roman" w:cs="Times New Roman"/>
                <w:b/>
              </w:rPr>
              <w:t xml:space="preserve"> I:</w:t>
            </w:r>
          </w:p>
          <w:p w14:paraId="0B7004B1" w14:textId="1247C39F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Indywidualne korepetycje z języka angielskiego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C7BDCA" w14:textId="77777777" w:rsidR="00A90AD3" w:rsidRDefault="00A90AD3" w:rsidP="009A6E05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58C8B749" w14:textId="77777777" w:rsidR="009A6E05" w:rsidRDefault="009A6E05" w:rsidP="009A6E05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0962B8D3" w14:textId="272C619C" w:rsidR="009A6E05" w:rsidRPr="009A6E05" w:rsidRDefault="009A6E05" w:rsidP="009A6E0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9A6E05">
              <w:rPr>
                <w:rFonts w:ascii="Times New Roman" w:hAnsi="Times New Roman" w:cs="Times New Roman"/>
                <w:b/>
              </w:rPr>
              <w:t>144 godziny</w:t>
            </w:r>
          </w:p>
        </w:tc>
        <w:tc>
          <w:tcPr>
            <w:tcW w:w="1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B9C0E" w14:textId="63ECAAD6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7FECE5B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53F49E7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8B84F4A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2D7E" w:rsidRPr="00B46505" w14:paraId="0654B812" w14:textId="41C68DEB" w:rsidTr="00357D0F">
        <w:trPr>
          <w:trHeight w:val="1193"/>
        </w:trPr>
        <w:tc>
          <w:tcPr>
            <w:tcW w:w="4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44EB37C" w14:textId="121610F6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0E818" w14:textId="23AD8043" w:rsidR="00AF2D7E" w:rsidRDefault="00053393" w:rsidP="00277E6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Zadanie</w:t>
            </w:r>
            <w:r w:rsidR="00AF2D7E">
              <w:rPr>
                <w:rFonts w:ascii="Times New Roman" w:hAnsi="Times New Roman" w:cs="Times New Roman"/>
                <w:b/>
              </w:rPr>
              <w:t xml:space="preserve"> II:</w:t>
            </w:r>
          </w:p>
          <w:p w14:paraId="7A48536A" w14:textId="6CF7F328" w:rsidR="00AF2D7E" w:rsidRDefault="00AF2D7E" w:rsidP="00277E6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Indywidualne korepetycje z matematyki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AAD38B" w14:textId="3EAA3208" w:rsidR="00357D0F" w:rsidRDefault="00357D0F" w:rsidP="00357D0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14:paraId="16E2E377" w14:textId="09EEB1C5" w:rsidR="00AF2D7E" w:rsidRPr="009A6E05" w:rsidRDefault="009A6E05" w:rsidP="009A6E05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9A6E05">
              <w:rPr>
                <w:rFonts w:ascii="Times New Roman" w:hAnsi="Times New Roman" w:cs="Times New Roman"/>
                <w:b/>
              </w:rPr>
              <w:t>221 godzin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512A0" w14:textId="2B592B6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4986D8D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6AF8381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93F4782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2D7E" w:rsidRPr="00B46505" w14:paraId="5370002B" w14:textId="0BA74FF3" w:rsidTr="00357D0F">
        <w:trPr>
          <w:trHeight w:val="1193"/>
        </w:trPr>
        <w:tc>
          <w:tcPr>
            <w:tcW w:w="4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806547E" w14:textId="68A15154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5E9A6C" w14:textId="74485176" w:rsidR="00AF2D7E" w:rsidRDefault="00053393" w:rsidP="00277E6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Zadanie</w:t>
            </w:r>
            <w:r w:rsidR="00AF2D7E">
              <w:rPr>
                <w:rFonts w:ascii="Times New Roman" w:hAnsi="Times New Roman" w:cs="Times New Roman"/>
                <w:b/>
              </w:rPr>
              <w:t xml:space="preserve"> III:</w:t>
            </w:r>
          </w:p>
          <w:p w14:paraId="55E451BE" w14:textId="184F5D08" w:rsidR="00AF2D7E" w:rsidRDefault="00AF2D7E" w:rsidP="00277E6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Indywidualne korepetycje z języka polskiego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FD0829" w14:textId="77777777" w:rsidR="00AF2D7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14:paraId="551929B1" w14:textId="6FA2E645" w:rsidR="00AF2D7E" w:rsidRPr="00357D0F" w:rsidRDefault="00357D0F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357D0F">
              <w:rPr>
                <w:rFonts w:ascii="Times New Roman" w:hAnsi="Times New Roman" w:cs="Times New Roman"/>
                <w:b/>
              </w:rPr>
              <w:t>85 godzin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0DC69" w14:textId="193D05EE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B481B0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DDFF2BD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2CB2CB5C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2D7E" w:rsidRPr="00B46505" w14:paraId="70AA228B" w14:textId="62305718" w:rsidTr="00357D0F">
        <w:trPr>
          <w:trHeight w:val="1193"/>
        </w:trPr>
        <w:tc>
          <w:tcPr>
            <w:tcW w:w="4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E658CB8" w14:textId="0FB9FB8E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29872" w14:textId="3949ACC1" w:rsidR="00AF2D7E" w:rsidRDefault="00053393" w:rsidP="00277E6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Zadanie </w:t>
            </w:r>
            <w:r w:rsidR="00AF2D7E">
              <w:rPr>
                <w:rFonts w:ascii="Times New Roman" w:hAnsi="Times New Roman" w:cs="Times New Roman"/>
                <w:b/>
              </w:rPr>
              <w:t>IV:</w:t>
            </w:r>
          </w:p>
          <w:p w14:paraId="28D43AE6" w14:textId="3ADFB183" w:rsidR="00AF2D7E" w:rsidRDefault="00AF2D7E" w:rsidP="00277E6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Indywidualne korepetycje z logopedii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0A0B8" w14:textId="77777777" w:rsidR="00AF2D7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14:paraId="4C10A2F7" w14:textId="27868B83" w:rsidR="00AF2D7E" w:rsidRPr="00357D0F" w:rsidRDefault="00357D0F" w:rsidP="00357D0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357D0F">
              <w:rPr>
                <w:rFonts w:ascii="Times New Roman" w:hAnsi="Times New Roman" w:cs="Times New Roman"/>
                <w:b/>
              </w:rPr>
              <w:t>97 godzin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44B0A" w14:textId="416147EA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11FB566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87EB9C9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38A2947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2D7E" w:rsidRPr="00B46505" w14:paraId="7486891D" w14:textId="165E88C6" w:rsidTr="00357D0F">
        <w:trPr>
          <w:trHeight w:val="1193"/>
        </w:trPr>
        <w:tc>
          <w:tcPr>
            <w:tcW w:w="4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4B446AB" w14:textId="03B78498" w:rsidR="00AF2D7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0E011" w14:textId="1D9702BD" w:rsidR="00AF2D7E" w:rsidRDefault="00053393" w:rsidP="00277E6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Zadanie</w:t>
            </w:r>
            <w:r w:rsidR="00AF2D7E">
              <w:rPr>
                <w:rFonts w:ascii="Times New Roman" w:hAnsi="Times New Roman" w:cs="Times New Roman"/>
                <w:b/>
              </w:rPr>
              <w:t xml:space="preserve"> V:</w:t>
            </w:r>
          </w:p>
          <w:p w14:paraId="7307FCCA" w14:textId="7E1212A8" w:rsidR="00AF2D7E" w:rsidRDefault="00AF2D7E" w:rsidP="00277E6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Indywidualne korepetycje z </w:t>
            </w:r>
            <w:r>
              <w:rPr>
                <w:rFonts w:ascii="Times New Roman" w:hAnsi="Times New Roman" w:cs="Times New Roman"/>
                <w:b/>
              </w:rPr>
              <w:lastRenderedPageBreak/>
              <w:t>zakresu edukacji wczesnoszkolnej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3DDEEB" w14:textId="77777777" w:rsidR="00AF2D7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14:paraId="41CB4CCE" w14:textId="4D602D5D" w:rsidR="00AF2D7E" w:rsidRPr="00323CE6" w:rsidRDefault="00323CE6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323CE6">
              <w:rPr>
                <w:rFonts w:ascii="Times New Roman" w:hAnsi="Times New Roman" w:cs="Times New Roman"/>
                <w:b/>
              </w:rPr>
              <w:t>90 godzin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9B617" w14:textId="3548B818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4B48A1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0F2E0BC7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43B1D0B2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2D7E" w:rsidRPr="00B46505" w14:paraId="6B144568" w14:textId="17A0226B" w:rsidTr="00357D0F">
        <w:trPr>
          <w:trHeight w:val="1193"/>
        </w:trPr>
        <w:tc>
          <w:tcPr>
            <w:tcW w:w="4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5F21D91" w14:textId="466D267D" w:rsidR="00AF2D7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A0BAB7" w14:textId="3756D0BA" w:rsidR="00AF2D7E" w:rsidRDefault="00053393" w:rsidP="00277E6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Zadanie</w:t>
            </w:r>
            <w:r w:rsidR="00AF2D7E">
              <w:rPr>
                <w:rFonts w:ascii="Times New Roman" w:hAnsi="Times New Roman" w:cs="Times New Roman"/>
                <w:b/>
              </w:rPr>
              <w:t xml:space="preserve"> VI:</w:t>
            </w:r>
          </w:p>
          <w:p w14:paraId="04650864" w14:textId="60297A07" w:rsidR="00AF2D7E" w:rsidRDefault="00AF2D7E" w:rsidP="00277E69">
            <w:pPr>
              <w:overflowPunct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Indywidualne korepetycje z zakresu terapii pedagogicznej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B91788" w14:textId="77777777" w:rsidR="00AF2D7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14:paraId="40C8B8F0" w14:textId="77777777" w:rsidR="00323CE6" w:rsidRPr="00453E62" w:rsidRDefault="00323CE6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6C6F12DE" w14:textId="1D591EEA" w:rsidR="00323CE6" w:rsidRPr="000F2F0E" w:rsidRDefault="00453E62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53E62">
              <w:rPr>
                <w:rFonts w:ascii="Times New Roman" w:hAnsi="Times New Roman" w:cs="Times New Roman"/>
                <w:b/>
              </w:rPr>
              <w:t>83 godzin</w:t>
            </w:r>
            <w:r w:rsidR="00E90270">
              <w:rPr>
                <w:rFonts w:ascii="Times New Roman" w:hAnsi="Times New Roman" w:cs="Times New Roman"/>
                <w:b/>
              </w:rPr>
              <w:t>y</w:t>
            </w:r>
            <w:bookmarkStart w:id="0" w:name="_GoBack"/>
            <w:bookmarkEnd w:id="0"/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F8719" w14:textId="2F4E5DBE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FEE885A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4CF195FF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5552FF8" w14:textId="77777777" w:rsidR="00AF2D7E" w:rsidRPr="000F2F0E" w:rsidRDefault="00AF2D7E" w:rsidP="000F2F0E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84BD315" w14:textId="77777777" w:rsidR="00055CD3" w:rsidRDefault="00055CD3" w:rsidP="000F2F0E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14:paraId="1A0A113A" w14:textId="6E019213" w:rsidR="00055CD3" w:rsidRDefault="006A3DA8" w:rsidP="000F2F0E">
      <w:pPr>
        <w:keepLines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CZĘŚĆ C – OŚWIADCZENIA </w:t>
      </w:r>
      <w:r w:rsidR="005F7F7B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0FCCF584" w14:textId="36DA9F6B" w:rsidR="00FD478A" w:rsidRDefault="005F7F7B" w:rsidP="00E02129">
      <w:pPr>
        <w:keepLines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>Składając ofertę dotyczącą świadczenia usług</w:t>
      </w:r>
      <w:r w:rsidR="00084CF7">
        <w:rPr>
          <w:rFonts w:ascii="Times New Roman" w:hAnsi="Times New Roman" w:cs="Times New Roman"/>
          <w:bCs/>
          <w:sz w:val="24"/>
          <w:szCs w:val="24"/>
        </w:rPr>
        <w:t xml:space="preserve"> wsparcia edukacyjnego </w:t>
      </w:r>
      <w:r>
        <w:rPr>
          <w:rFonts w:ascii="Times New Roman" w:hAnsi="Times New Roman" w:cs="Times New Roman"/>
          <w:bCs/>
          <w:sz w:val="24"/>
          <w:szCs w:val="24"/>
        </w:rPr>
        <w:t xml:space="preserve">w ramach projektu </w:t>
      </w:r>
      <w:r w:rsidRPr="00055CD3">
        <w:rPr>
          <w:rFonts w:ascii="Times New Roman" w:hAnsi="Times New Roman" w:cs="Times New Roman"/>
          <w:b/>
          <w:sz w:val="24"/>
          <w:szCs w:val="24"/>
        </w:rPr>
        <w:t>„</w:t>
      </w:r>
      <w:r w:rsidR="00084CF7">
        <w:rPr>
          <w:rFonts w:ascii="Times New Roman" w:hAnsi="Times New Roman" w:cs="Times New Roman"/>
          <w:b/>
          <w:sz w:val="24"/>
          <w:szCs w:val="24"/>
        </w:rPr>
        <w:t>Rodzina w Centrum II</w:t>
      </w:r>
      <w:r w:rsidRPr="00055CD3">
        <w:rPr>
          <w:rFonts w:ascii="Times New Roman" w:hAnsi="Times New Roman" w:cs="Times New Roman"/>
          <w:b/>
          <w:sz w:val="24"/>
          <w:szCs w:val="24"/>
        </w:rPr>
        <w:t>”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ze środków Europejskiego Funduszu Społecznego </w:t>
      </w:r>
      <w:r w:rsidR="00084CF7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 xml:space="preserve">w ramach Regionalnego Programu Operacyjnego Województwa Pomorskiego na lata 2014 – 2020 oświadczam, że zobowiązuję się zrealizować przedmiot zamówienia zgodnie </w:t>
      </w:r>
      <w:r w:rsidR="00084CF7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 xml:space="preserve">z wymaganiami określonymi w zapytaniu ofertowym, nie wnoszę do niego żadnych zastrzeżeń i zobowiązuję się zrealizować usługę zgodnie z złożoną ofertą. </w:t>
      </w:r>
    </w:p>
    <w:p w14:paraId="4BC7306B" w14:textId="513C426B" w:rsidR="005F7F7B" w:rsidRPr="005F7F7B" w:rsidRDefault="005F7F7B" w:rsidP="00FD478A">
      <w:pPr>
        <w:keepLines/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Ponadto: </w:t>
      </w:r>
    </w:p>
    <w:p w14:paraId="1310B1E9" w14:textId="35D84948" w:rsidR="000F2F0E" w:rsidRPr="000F2F0E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F2F0E">
        <w:rPr>
          <w:rFonts w:ascii="Times New Roman" w:hAnsi="Times New Roman" w:cs="Times New Roman"/>
          <w:sz w:val="24"/>
          <w:szCs w:val="24"/>
        </w:rPr>
        <w:t>Oświadczam, że akceptuj</w:t>
      </w:r>
      <w:r w:rsidR="006A3DA8">
        <w:rPr>
          <w:rFonts w:ascii="Times New Roman" w:hAnsi="Times New Roman" w:cs="Times New Roman"/>
          <w:sz w:val="24"/>
          <w:szCs w:val="24"/>
        </w:rPr>
        <w:t>ę</w:t>
      </w:r>
      <w:r w:rsidRPr="000F2F0E">
        <w:rPr>
          <w:rFonts w:ascii="Times New Roman" w:hAnsi="Times New Roman" w:cs="Times New Roman"/>
          <w:sz w:val="24"/>
          <w:szCs w:val="24"/>
        </w:rPr>
        <w:t xml:space="preserve"> termin</w:t>
      </w:r>
      <w:r w:rsidR="005F7F7B">
        <w:rPr>
          <w:rFonts w:ascii="Times New Roman" w:hAnsi="Times New Roman" w:cs="Times New Roman"/>
          <w:sz w:val="24"/>
          <w:szCs w:val="24"/>
        </w:rPr>
        <w:t>y</w:t>
      </w:r>
      <w:r w:rsidRPr="000F2F0E">
        <w:rPr>
          <w:rFonts w:ascii="Times New Roman" w:hAnsi="Times New Roman" w:cs="Times New Roman"/>
          <w:sz w:val="24"/>
          <w:szCs w:val="24"/>
        </w:rPr>
        <w:t xml:space="preserve"> i warunki płatności wskazane w zapytaniu ofertowym. </w:t>
      </w:r>
    </w:p>
    <w:p w14:paraId="0285E0DC" w14:textId="6254B86D" w:rsidR="000F2F0E" w:rsidRPr="00DB00DF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B00DF">
        <w:rPr>
          <w:rFonts w:ascii="Times New Roman" w:hAnsi="Times New Roman" w:cs="Times New Roman"/>
          <w:sz w:val="24"/>
          <w:szCs w:val="24"/>
        </w:rPr>
        <w:t>Oświadczam, że uważam się związan</w:t>
      </w:r>
      <w:r w:rsidR="006A3DA8">
        <w:rPr>
          <w:rFonts w:ascii="Times New Roman" w:hAnsi="Times New Roman" w:cs="Times New Roman"/>
          <w:sz w:val="24"/>
          <w:szCs w:val="24"/>
        </w:rPr>
        <w:t>y</w:t>
      </w:r>
      <w:r w:rsidRPr="00DB00DF">
        <w:rPr>
          <w:rFonts w:ascii="Times New Roman" w:hAnsi="Times New Roman" w:cs="Times New Roman"/>
          <w:sz w:val="24"/>
          <w:szCs w:val="24"/>
        </w:rPr>
        <w:t xml:space="preserve"> niniejszą ofertą na czas wskazany w </w:t>
      </w:r>
      <w:r w:rsidR="00DB00DF" w:rsidRPr="00DB00DF">
        <w:rPr>
          <w:rFonts w:ascii="Times New Roman" w:hAnsi="Times New Roman" w:cs="Times New Roman"/>
          <w:sz w:val="24"/>
          <w:szCs w:val="24"/>
        </w:rPr>
        <w:t>zapytaniu ofertowym</w:t>
      </w:r>
      <w:r w:rsidR="00E02129">
        <w:rPr>
          <w:rFonts w:ascii="Times New Roman" w:hAnsi="Times New Roman" w:cs="Times New Roman"/>
          <w:sz w:val="24"/>
          <w:szCs w:val="24"/>
        </w:rPr>
        <w:t>,</w:t>
      </w:r>
      <w:r w:rsidRPr="00DB00DF">
        <w:rPr>
          <w:rFonts w:ascii="Times New Roman" w:hAnsi="Times New Roman" w:cs="Times New Roman"/>
          <w:sz w:val="24"/>
          <w:szCs w:val="24"/>
        </w:rPr>
        <w:t xml:space="preserve"> tj. 30 dni od dnia ostatecznego składania ofert.</w:t>
      </w:r>
    </w:p>
    <w:p w14:paraId="651007A6" w14:textId="40CABE01" w:rsidR="00E3554D" w:rsidRDefault="00E3554D" w:rsidP="00E02129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6A3DA8">
        <w:rPr>
          <w:rFonts w:ascii="Times New Roman" w:hAnsi="Times New Roman" w:cs="Times New Roman"/>
          <w:sz w:val="24"/>
          <w:szCs w:val="24"/>
        </w:rPr>
        <w:t>posiadam uprawnienia do wykonywania określonej działalności lub czynności, zgodnie z przepisami prawa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AFB3DB" w14:textId="2D315FD4" w:rsidR="006A3DA8" w:rsidRDefault="006A3DA8" w:rsidP="00E02129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posiadam/y niezbędną wiedzę i doświadczenie w zakresie objętym ofertą. </w:t>
      </w:r>
    </w:p>
    <w:p w14:paraId="158ADE73" w14:textId="1AE61EC8" w:rsidR="006A3DA8" w:rsidRPr="00E3554D" w:rsidRDefault="006A3DA8" w:rsidP="00E02129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dysponuję osobami zdolnymi do wykonania zamówienia lub wykonam zamówienie osobiście, gdyż posiadam wymagane wykształcenie i doświadczenie zawodowe. </w:t>
      </w:r>
    </w:p>
    <w:p w14:paraId="33026032" w14:textId="3622D2E0" w:rsidR="000F2F0E" w:rsidRPr="000F2F0E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2F0E">
        <w:rPr>
          <w:rFonts w:ascii="Times New Roman" w:hAnsi="Times New Roman" w:cs="Times New Roman"/>
          <w:sz w:val="24"/>
          <w:szCs w:val="24"/>
        </w:rPr>
        <w:t>Oświadczam, że zawarte w zapytaniu ofertowym</w:t>
      </w:r>
      <w:r w:rsidR="00E3554D">
        <w:rPr>
          <w:rFonts w:ascii="Times New Roman" w:hAnsi="Times New Roman" w:cs="Times New Roman"/>
          <w:sz w:val="24"/>
          <w:szCs w:val="24"/>
        </w:rPr>
        <w:t xml:space="preserve"> </w:t>
      </w:r>
      <w:r w:rsidRPr="000F2F0E">
        <w:rPr>
          <w:rFonts w:ascii="Times New Roman" w:hAnsi="Times New Roman" w:cs="Times New Roman"/>
          <w:sz w:val="24"/>
          <w:szCs w:val="24"/>
        </w:rPr>
        <w:t xml:space="preserve">warunki umowy, zawarte w </w:t>
      </w:r>
      <w:r w:rsidR="003A35DF">
        <w:rPr>
          <w:rFonts w:ascii="Times New Roman" w:hAnsi="Times New Roman" w:cs="Times New Roman"/>
          <w:b/>
          <w:i/>
          <w:sz w:val="24"/>
          <w:szCs w:val="24"/>
        </w:rPr>
        <w:t>załączniku</w:t>
      </w:r>
      <w:r w:rsidRPr="000F2F0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0F2F0E">
        <w:rPr>
          <w:rFonts w:ascii="Times New Roman" w:hAnsi="Times New Roman" w:cs="Times New Roman"/>
          <w:sz w:val="24"/>
          <w:szCs w:val="24"/>
        </w:rPr>
        <w:t xml:space="preserve">zostały </w:t>
      </w:r>
      <w:r w:rsidRPr="000F2F0E">
        <w:rPr>
          <w:rFonts w:ascii="Times New Roman" w:hAnsi="Times New Roman" w:cs="Times New Roman"/>
          <w:color w:val="000000"/>
          <w:sz w:val="24"/>
          <w:szCs w:val="24"/>
        </w:rPr>
        <w:t>zaakceptowane i zobowiązuj</w:t>
      </w:r>
      <w:r w:rsidR="00E02129">
        <w:rPr>
          <w:rFonts w:ascii="Times New Roman" w:hAnsi="Times New Roman" w:cs="Times New Roman"/>
          <w:color w:val="000000"/>
          <w:sz w:val="24"/>
          <w:szCs w:val="24"/>
        </w:rPr>
        <w:t>ę</w:t>
      </w:r>
      <w:r w:rsidRPr="000F2F0E">
        <w:rPr>
          <w:rFonts w:ascii="Times New Roman" w:hAnsi="Times New Roman" w:cs="Times New Roman"/>
          <w:color w:val="000000"/>
          <w:sz w:val="24"/>
          <w:szCs w:val="24"/>
        </w:rPr>
        <w:t xml:space="preserve"> się w przypadku wyboru </w:t>
      </w:r>
      <w:r w:rsidR="00E02129">
        <w:rPr>
          <w:rFonts w:ascii="Times New Roman" w:hAnsi="Times New Roman" w:cs="Times New Roman"/>
          <w:color w:val="000000"/>
          <w:sz w:val="24"/>
          <w:szCs w:val="24"/>
        </w:rPr>
        <w:t>mojej</w:t>
      </w:r>
      <w:r w:rsidRPr="000F2F0E">
        <w:rPr>
          <w:rFonts w:ascii="Times New Roman" w:hAnsi="Times New Roman" w:cs="Times New Roman"/>
          <w:color w:val="000000"/>
          <w:sz w:val="24"/>
          <w:szCs w:val="24"/>
        </w:rPr>
        <w:t xml:space="preserve"> oferty do zawarcia umowy na określonych warunkach w miejscu i terminie wyznaczonym przez Zamawiającego.</w:t>
      </w:r>
    </w:p>
    <w:p w14:paraId="7D31366D" w14:textId="626B64A1" w:rsidR="000F2F0E" w:rsidRPr="000F2F0E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2F0E">
        <w:rPr>
          <w:rFonts w:ascii="Times New Roman" w:hAnsi="Times New Roman" w:cs="Times New Roman"/>
          <w:sz w:val="24"/>
          <w:szCs w:val="24"/>
        </w:rPr>
        <w:t xml:space="preserve">Oświadczam, że w cenie oferty zostały uwzględnione wszystkie koszty niezbędne do ich zrealizowania z należytą starannością i zgodnie z wymaganiami określonymi przez Zamawiającego. </w:t>
      </w:r>
    </w:p>
    <w:p w14:paraId="1EC02DA9" w14:textId="6BBE7669" w:rsidR="00810F01" w:rsidRPr="00E02129" w:rsidRDefault="000F2F0E" w:rsidP="00E02129">
      <w:pPr>
        <w:numPr>
          <w:ilvl w:val="0"/>
          <w:numId w:val="10"/>
        </w:numPr>
        <w:tabs>
          <w:tab w:val="left" w:pos="284"/>
        </w:tabs>
        <w:suppressAutoHyphens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0F01">
        <w:rPr>
          <w:rFonts w:ascii="Times New Roman" w:hAnsi="Times New Roman" w:cs="Times New Roman"/>
          <w:bCs/>
          <w:sz w:val="24"/>
          <w:szCs w:val="24"/>
        </w:rPr>
        <w:t>Oświadczam, że wypełni</w:t>
      </w:r>
      <w:r w:rsidR="00E02129">
        <w:rPr>
          <w:rFonts w:ascii="Times New Roman" w:hAnsi="Times New Roman" w:cs="Times New Roman"/>
          <w:bCs/>
          <w:sz w:val="24"/>
          <w:szCs w:val="24"/>
        </w:rPr>
        <w:t>am</w:t>
      </w:r>
      <w:r w:rsidRPr="00810F01">
        <w:rPr>
          <w:rFonts w:ascii="Times New Roman" w:hAnsi="Times New Roman" w:cs="Times New Roman"/>
          <w:bCs/>
          <w:sz w:val="24"/>
          <w:szCs w:val="24"/>
        </w:rPr>
        <w:t xml:space="preserve"> obowiązki informacyjne przewidziane w art. 13 lub art. 14 RODO</w:t>
      </w:r>
      <w:r w:rsidR="00E02129">
        <w:rPr>
          <w:rStyle w:val="Odwoanieprzypisudolnego"/>
          <w:rFonts w:ascii="Times New Roman" w:hAnsi="Times New Roman" w:cs="Times New Roman"/>
          <w:bCs/>
          <w:sz w:val="24"/>
          <w:szCs w:val="24"/>
        </w:rPr>
        <w:footnoteReference w:id="4"/>
      </w:r>
      <w:r w:rsidRPr="00810F01">
        <w:rPr>
          <w:rFonts w:ascii="Times New Roman" w:hAnsi="Times New Roman" w:cs="Times New Roman"/>
          <w:bCs/>
          <w:sz w:val="24"/>
          <w:szCs w:val="24"/>
        </w:rPr>
        <w:t xml:space="preserve"> wobec osób fizycznych, od których dane osobowe bezpośrednio lub pośrednio pozyskaliśmy w celu ubiegania się o udzielenie zamówienia publicznego w niniejszym zapytaniu</w:t>
      </w:r>
      <w:r w:rsidR="00E02129" w:rsidRPr="00E02129">
        <w:rPr>
          <w:rStyle w:val="Odwoanieprzypisudolnego"/>
          <w:rFonts w:ascii="Times New Roman" w:hAnsi="Times New Roman" w:cs="Times New Roman"/>
          <w:bCs/>
          <w:sz w:val="24"/>
          <w:szCs w:val="24"/>
        </w:rPr>
        <w:footnoteReference w:id="5"/>
      </w:r>
      <w:bookmarkStart w:id="1" w:name="_Hlk9510500"/>
    </w:p>
    <w:p w14:paraId="4DA45D19" w14:textId="7100BCDB" w:rsidR="000F2F0E" w:rsidRPr="00810F01" w:rsidRDefault="000F2F0E" w:rsidP="00E02129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i/>
        </w:rPr>
      </w:pPr>
      <w:r w:rsidRPr="00810F01">
        <w:rPr>
          <w:rFonts w:ascii="Times New Roman" w:hAnsi="Times New Roman" w:cs="Times New Roman"/>
          <w:sz w:val="24"/>
          <w:szCs w:val="24"/>
        </w:rPr>
        <w:lastRenderedPageBreak/>
        <w:t>Oświadczam, iż zastrzegam / nie zastrzegam</w:t>
      </w:r>
      <w:r w:rsidR="00E02129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6"/>
      </w:r>
      <w:r w:rsidRPr="00810F01">
        <w:rPr>
          <w:rFonts w:ascii="Times New Roman" w:hAnsi="Times New Roman" w:cs="Times New Roman"/>
          <w:sz w:val="24"/>
          <w:szCs w:val="24"/>
        </w:rPr>
        <w:t xml:space="preserve"> w odniesieniu do informacji  zawartych </w:t>
      </w:r>
      <w:r w:rsidR="003A35DF">
        <w:rPr>
          <w:rFonts w:ascii="Times New Roman" w:hAnsi="Times New Roman" w:cs="Times New Roman"/>
          <w:sz w:val="24"/>
          <w:szCs w:val="24"/>
        </w:rPr>
        <w:br/>
      </w:r>
      <w:r w:rsidRPr="00810F01">
        <w:rPr>
          <w:rFonts w:ascii="Times New Roman" w:hAnsi="Times New Roman" w:cs="Times New Roman"/>
          <w:sz w:val="24"/>
          <w:szCs w:val="24"/>
        </w:rPr>
        <w:t>w ofercie, iż nie mogą one być udostępniane. Zastrzeżeniu podlegają następujące informacje, stanowiące tajemnicę przedsiębiorstwa w rozumieniu przepisów o zwalczaniu nieuczciwej konkurencji:</w:t>
      </w:r>
    </w:p>
    <w:p w14:paraId="35946478" w14:textId="77777777" w:rsidR="000F2F0E" w:rsidRPr="00E3554D" w:rsidRDefault="000F2F0E" w:rsidP="00E02129">
      <w:pPr>
        <w:adjustRightInd w:val="0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>………………………</w:t>
      </w:r>
      <w:r w:rsidR="00E3554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  <w:r w:rsidR="00334996">
        <w:rPr>
          <w:rFonts w:ascii="Times New Roman" w:hAnsi="Times New Roman" w:cs="Times New Roman"/>
          <w:sz w:val="24"/>
          <w:szCs w:val="24"/>
        </w:rPr>
        <w:t>….</w:t>
      </w:r>
    </w:p>
    <w:p w14:paraId="18DF2803" w14:textId="445A0376" w:rsidR="00810F01" w:rsidRDefault="000F2F0E" w:rsidP="00E02129">
      <w:pPr>
        <w:numPr>
          <w:ilvl w:val="0"/>
          <w:numId w:val="10"/>
        </w:numPr>
        <w:suppressAutoHyphens/>
        <w:adjustRightInd w:val="0"/>
        <w:spacing w:before="240" w:line="240" w:lineRule="auto"/>
        <w:ind w:left="426" w:hanging="42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 xml:space="preserve">Stosownie do postanowień art. 6 ust. 1 lit. a i e RODO – wyrażam zgodę na przetwarzanie moich danych osobowych przez Powiatowe Centrum Pomocy Rodzinie </w:t>
      </w:r>
      <w:r w:rsidR="003A35DF">
        <w:rPr>
          <w:rFonts w:ascii="Times New Roman" w:hAnsi="Times New Roman" w:cs="Times New Roman"/>
          <w:sz w:val="24"/>
          <w:szCs w:val="24"/>
        </w:rPr>
        <w:br/>
      </w:r>
      <w:r w:rsidRPr="00E3554D">
        <w:rPr>
          <w:rFonts w:ascii="Times New Roman" w:hAnsi="Times New Roman" w:cs="Times New Roman"/>
          <w:sz w:val="24"/>
          <w:szCs w:val="24"/>
        </w:rPr>
        <w:t xml:space="preserve">w Słupsku, al. Henryka Sienkiewicza 20, zawartych w przedmiotowej ofercie nr telefonu komórkowego oraz adresu e-mail, w celu usprawnienia komunikacji w procesie postępowania o udzielenie zamówienia, w związku z którym dobrowolnie przekazuję moje dane osobowe. </w:t>
      </w:r>
      <w:bookmarkEnd w:id="1"/>
    </w:p>
    <w:p w14:paraId="440EBB74" w14:textId="556ED3B8" w:rsidR="00810F01" w:rsidRDefault="000F2F0E" w:rsidP="00E02129">
      <w:pPr>
        <w:numPr>
          <w:ilvl w:val="0"/>
          <w:numId w:val="10"/>
        </w:numPr>
        <w:suppressAutoHyphens/>
        <w:adjustRightInd w:val="0"/>
        <w:spacing w:line="240" w:lineRule="auto"/>
        <w:ind w:left="426" w:hanging="42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10F01">
        <w:rPr>
          <w:rFonts w:ascii="Times New Roman" w:hAnsi="Times New Roman" w:cs="Times New Roman"/>
          <w:sz w:val="24"/>
          <w:szCs w:val="24"/>
        </w:rPr>
        <w:t xml:space="preserve">Składam ofertę na kolejno ponumerowanych stronach. </w:t>
      </w:r>
    </w:p>
    <w:p w14:paraId="043A2C1C" w14:textId="77777777" w:rsidR="000F2F0E" w:rsidRPr="00810F01" w:rsidRDefault="000F2F0E" w:rsidP="00E02129">
      <w:pPr>
        <w:numPr>
          <w:ilvl w:val="0"/>
          <w:numId w:val="10"/>
        </w:numPr>
        <w:suppressAutoHyphens/>
        <w:adjustRightInd w:val="0"/>
        <w:spacing w:line="240" w:lineRule="auto"/>
        <w:ind w:left="426" w:hanging="426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10F01">
        <w:rPr>
          <w:rFonts w:ascii="Times New Roman" w:hAnsi="Times New Roman" w:cs="Times New Roman"/>
          <w:sz w:val="24"/>
          <w:szCs w:val="24"/>
        </w:rPr>
        <w:t xml:space="preserve">Załącznikami do niniejszego formularza stanowiącymi integralną część oferty są: </w:t>
      </w:r>
    </w:p>
    <w:p w14:paraId="07A0CF50" w14:textId="1866A724" w:rsidR="000F2F0E" w:rsidRDefault="008E7875" w:rsidP="00E02129">
      <w:pPr>
        <w:numPr>
          <w:ilvl w:val="0"/>
          <w:numId w:val="11"/>
        </w:numPr>
        <w:suppressAutoHyphens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………………………………………………………………………………….</w:t>
      </w:r>
    </w:p>
    <w:p w14:paraId="63ADAA2F" w14:textId="32FDEFB6" w:rsidR="008E7875" w:rsidRDefault="008E7875" w:rsidP="00E02129">
      <w:pPr>
        <w:numPr>
          <w:ilvl w:val="0"/>
          <w:numId w:val="11"/>
        </w:numPr>
        <w:suppressAutoHyphens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………………………………………………………………………………….</w:t>
      </w:r>
    </w:p>
    <w:p w14:paraId="261C9E9F" w14:textId="10A1EBAC" w:rsidR="008E7875" w:rsidRDefault="008E7875" w:rsidP="00E02129">
      <w:pPr>
        <w:numPr>
          <w:ilvl w:val="0"/>
          <w:numId w:val="11"/>
        </w:numPr>
        <w:suppressAutoHyphens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………………………………………………………………………………….</w:t>
      </w:r>
    </w:p>
    <w:p w14:paraId="279B6C99" w14:textId="77BE984C" w:rsidR="008E7875" w:rsidRDefault="008E7875" w:rsidP="00E02129">
      <w:pPr>
        <w:numPr>
          <w:ilvl w:val="0"/>
          <w:numId w:val="11"/>
        </w:numPr>
        <w:suppressAutoHyphens/>
        <w:adjustRightInd w:val="0"/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………………………………………………………………………………….</w:t>
      </w:r>
    </w:p>
    <w:p w14:paraId="2E5DFEF9" w14:textId="77777777" w:rsidR="000F2F0E" w:rsidRDefault="000F2F0E" w:rsidP="00E02129">
      <w:pPr>
        <w:tabs>
          <w:tab w:val="center" w:pos="4536"/>
          <w:tab w:val="right" w:pos="907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3F01F9" w14:textId="77777777" w:rsidR="00E44DE3" w:rsidRPr="00810F01" w:rsidRDefault="00E44DE3" w:rsidP="00E02129">
      <w:pPr>
        <w:tabs>
          <w:tab w:val="center" w:pos="4536"/>
          <w:tab w:val="right" w:pos="907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0B6D12" w14:textId="77777777" w:rsidR="000F2F0E" w:rsidRPr="00810F01" w:rsidRDefault="00E3554D" w:rsidP="00E02129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0F01">
        <w:rPr>
          <w:rFonts w:ascii="Times New Roman" w:hAnsi="Times New Roman" w:cs="Times New Roman"/>
          <w:sz w:val="24"/>
          <w:szCs w:val="24"/>
        </w:rPr>
        <w:t xml:space="preserve">   </w:t>
      </w:r>
      <w:r w:rsidR="000F2F0E" w:rsidRPr="00810F01">
        <w:rPr>
          <w:rFonts w:ascii="Times New Roman" w:hAnsi="Times New Roman" w:cs="Times New Roman"/>
          <w:sz w:val="24"/>
          <w:szCs w:val="24"/>
        </w:rPr>
        <w:t>…...…………………………………</w:t>
      </w:r>
      <w:r w:rsidRPr="00810F01">
        <w:rPr>
          <w:rFonts w:ascii="Times New Roman" w:hAnsi="Times New Roman" w:cs="Times New Roman"/>
          <w:sz w:val="24"/>
          <w:szCs w:val="24"/>
        </w:rPr>
        <w:t xml:space="preserve">                           ……………………………………….</w:t>
      </w:r>
    </w:p>
    <w:p w14:paraId="3C644AD8" w14:textId="77777777" w:rsidR="000F2F0E" w:rsidRPr="00E44DE3" w:rsidRDefault="000F2F0E" w:rsidP="00E0212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10F01">
        <w:rPr>
          <w:rFonts w:ascii="Times New Roman" w:hAnsi="Times New Roman" w:cs="Times New Roman"/>
          <w:b/>
          <w:i/>
          <w:sz w:val="24"/>
          <w:szCs w:val="24"/>
        </w:rPr>
        <w:t>(</w:t>
      </w:r>
      <w:r w:rsidRPr="00E44DE3">
        <w:rPr>
          <w:rFonts w:ascii="Times New Roman" w:hAnsi="Times New Roman" w:cs="Times New Roman"/>
          <w:i/>
          <w:sz w:val="24"/>
          <w:szCs w:val="24"/>
        </w:rPr>
        <w:t>nazwa i adres wykonawcy lub pieczątka</w:t>
      </w:r>
      <w:r w:rsidR="00E3554D" w:rsidRPr="00E44DE3">
        <w:rPr>
          <w:rFonts w:ascii="Times New Roman" w:hAnsi="Times New Roman" w:cs="Times New Roman"/>
          <w:i/>
          <w:sz w:val="24"/>
          <w:szCs w:val="24"/>
        </w:rPr>
        <w:t xml:space="preserve"> firmowa)      </w:t>
      </w:r>
      <w:r w:rsidRPr="00E44DE3">
        <w:rPr>
          <w:rFonts w:ascii="Times New Roman" w:hAnsi="Times New Roman" w:cs="Times New Roman"/>
          <w:i/>
          <w:sz w:val="24"/>
          <w:szCs w:val="24"/>
        </w:rPr>
        <w:t xml:space="preserve">         (podpis osoby uprawnionej)</w:t>
      </w:r>
    </w:p>
    <w:p w14:paraId="6E980B3F" w14:textId="77777777" w:rsidR="000F2F0E" w:rsidRDefault="000F2F0E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7C22AD33" w14:textId="77777777" w:rsidR="00084CF7" w:rsidRPr="00810F01" w:rsidRDefault="00084CF7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14:paraId="59F4545D" w14:textId="77777777" w:rsidR="000F2F0E" w:rsidRPr="00E3554D" w:rsidRDefault="000F2F0E" w:rsidP="000F2F0E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E3554D">
        <w:rPr>
          <w:rFonts w:ascii="Times New Roman" w:hAnsi="Times New Roman" w:cs="Times New Roman"/>
          <w:sz w:val="24"/>
          <w:szCs w:val="24"/>
        </w:rPr>
        <w:t xml:space="preserve">…………….…dnia ………….……. r.                       </w:t>
      </w:r>
    </w:p>
    <w:sectPr w:rsidR="000F2F0E" w:rsidRPr="00E3554D" w:rsidSect="00451FC8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1CE32C" w14:textId="77777777" w:rsidR="00924B21" w:rsidRDefault="00924B21" w:rsidP="00DD057D">
      <w:pPr>
        <w:spacing w:after="0" w:line="240" w:lineRule="auto"/>
      </w:pPr>
      <w:r>
        <w:separator/>
      </w:r>
    </w:p>
  </w:endnote>
  <w:endnote w:type="continuationSeparator" w:id="0">
    <w:p w14:paraId="7A66FFE1" w14:textId="77777777" w:rsidR="00924B21" w:rsidRDefault="00924B21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mo">
    <w:altName w:val="Times New Roman"/>
    <w:charset w:val="00"/>
    <w:family w:val="auto"/>
    <w:pitch w:val="default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62F6D3" w14:textId="7DDB0C73" w:rsidR="00451FC8" w:rsidRDefault="00451FC8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 wp14:anchorId="577992F5" wp14:editId="6E07B285">
          <wp:simplePos x="0" y="0"/>
          <wp:positionH relativeFrom="page">
            <wp:posOffset>900430</wp:posOffset>
          </wp:positionH>
          <wp:positionV relativeFrom="page">
            <wp:posOffset>9900285</wp:posOffset>
          </wp:positionV>
          <wp:extent cx="5759450" cy="159385"/>
          <wp:effectExtent l="0" t="0" r="0" b="0"/>
          <wp:wrapNone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F66AC9" w14:textId="77777777" w:rsidR="001E4ED4" w:rsidRDefault="001E4E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872077" w14:textId="77777777" w:rsidR="00924B21" w:rsidRDefault="00924B21" w:rsidP="00DD057D">
      <w:pPr>
        <w:spacing w:after="0" w:line="240" w:lineRule="auto"/>
      </w:pPr>
      <w:r>
        <w:separator/>
      </w:r>
    </w:p>
  </w:footnote>
  <w:footnote w:type="continuationSeparator" w:id="0">
    <w:p w14:paraId="163CF0CE" w14:textId="77777777" w:rsidR="00924B21" w:rsidRDefault="00924B21" w:rsidP="00DD057D">
      <w:pPr>
        <w:spacing w:after="0" w:line="240" w:lineRule="auto"/>
      </w:pPr>
      <w:r>
        <w:continuationSeparator/>
      </w:r>
    </w:p>
  </w:footnote>
  <w:footnote w:id="1">
    <w:p w14:paraId="13A62A88" w14:textId="4AE787B6" w:rsidR="00AF2D7E" w:rsidRPr="00FD478A" w:rsidRDefault="00AF2D7E">
      <w:pPr>
        <w:pStyle w:val="Tekstprzypisudolnego"/>
        <w:rPr>
          <w:rFonts w:ascii="Times New Roman" w:hAnsi="Times New Roman" w:cs="Times New Roman"/>
          <w:i/>
          <w:iCs/>
          <w:sz w:val="18"/>
          <w:szCs w:val="18"/>
        </w:rPr>
      </w:pPr>
      <w:r w:rsidRPr="00FD478A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FD478A">
        <w:rPr>
          <w:rFonts w:ascii="Times New Roman" w:hAnsi="Times New Roman" w:cs="Times New Roman"/>
          <w:i/>
          <w:iCs/>
          <w:sz w:val="18"/>
          <w:szCs w:val="18"/>
        </w:rPr>
        <w:t xml:space="preserve"> Ceną oferty jest cena wraz ze wszystkimi daninami na rzecz ZUS (również składki na ubezpieczenie społeczne leżące po stronie pracodawcy)</w:t>
      </w:r>
    </w:p>
  </w:footnote>
  <w:footnote w:id="2">
    <w:p w14:paraId="053574CB" w14:textId="72640340" w:rsidR="00AF2D7E" w:rsidRPr="00FD478A" w:rsidRDefault="00AF2D7E">
      <w:pPr>
        <w:pStyle w:val="Tekstprzypisudolnego"/>
        <w:rPr>
          <w:rFonts w:ascii="Times New Roman" w:hAnsi="Times New Roman" w:cs="Times New Roman"/>
          <w:i/>
          <w:iCs/>
          <w:sz w:val="18"/>
          <w:szCs w:val="18"/>
        </w:rPr>
      </w:pPr>
      <w:r w:rsidRPr="00FD478A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FD478A">
        <w:rPr>
          <w:rFonts w:ascii="Times New Roman" w:hAnsi="Times New Roman" w:cs="Times New Roman"/>
          <w:i/>
          <w:iCs/>
          <w:sz w:val="18"/>
          <w:szCs w:val="18"/>
        </w:rPr>
        <w:t xml:space="preserve"> Wpisać cenę netto, jeżeli cena brutto zawiera podatek VAT</w:t>
      </w:r>
    </w:p>
  </w:footnote>
  <w:footnote w:id="3">
    <w:p w14:paraId="7FD6B78A" w14:textId="5D4CC55B" w:rsidR="00AF2D7E" w:rsidRPr="00FD478A" w:rsidRDefault="00AF2D7E">
      <w:pPr>
        <w:pStyle w:val="Tekstprzypisudolnego"/>
        <w:rPr>
          <w:rFonts w:ascii="Times New Roman" w:hAnsi="Times New Roman" w:cs="Times New Roman"/>
          <w:i/>
          <w:iCs/>
          <w:sz w:val="18"/>
          <w:szCs w:val="18"/>
        </w:rPr>
      </w:pPr>
      <w:r w:rsidRPr="00FD478A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FD478A">
        <w:rPr>
          <w:rFonts w:ascii="Times New Roman" w:hAnsi="Times New Roman" w:cs="Times New Roman"/>
          <w:i/>
          <w:iCs/>
          <w:sz w:val="18"/>
          <w:szCs w:val="18"/>
        </w:rPr>
        <w:t xml:space="preserve"> Jeżeli cena nie zawiera podatku VAT – wpisać „nie dotyczy”</w:t>
      </w:r>
    </w:p>
  </w:footnote>
  <w:footnote w:id="4">
    <w:p w14:paraId="57064ACB" w14:textId="23BF0D9E" w:rsidR="00E02129" w:rsidRPr="00E02129" w:rsidRDefault="00E02129" w:rsidP="00E02129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02129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E02129">
        <w:rPr>
          <w:rFonts w:ascii="Times New Roman" w:hAnsi="Times New Roman" w:cs="Times New Roman"/>
          <w:i/>
          <w:iCs/>
          <w:sz w:val="18"/>
          <w:szCs w:val="18"/>
        </w:rPr>
        <w:t xml:space="preserve"> RODO – rozporządzenie Parlamentu Europejskiego i Rady (UE) 2016/679 z dnia 27 kwietnia 2016 r. w sprawie ochrony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E02129">
        <w:rPr>
          <w:rFonts w:ascii="Times New Roman" w:hAnsi="Times New Roman" w:cs="Times New Roman"/>
          <w:i/>
          <w:iCs/>
          <w:sz w:val="18"/>
          <w:szCs w:val="18"/>
        </w:rPr>
        <w:t>osób fizycznych w związku z przetwarzaniem danych osobowych i w sprawie swobodnego przepływu takich danych oraz uchylenia dyrektywy 95/46/WE (ogólne rozporządzenie o ochronie danych) (Dz. Urz. UE L 119 z 04.05.2016, str. 1).</w:t>
      </w:r>
    </w:p>
  </w:footnote>
  <w:footnote w:id="5">
    <w:p w14:paraId="72439955" w14:textId="553ABF0E" w:rsidR="00E02129" w:rsidRPr="00E02129" w:rsidRDefault="00E02129" w:rsidP="00E02129">
      <w:pPr>
        <w:pStyle w:val="Tekstprzypisudolneg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02129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E02129">
        <w:rPr>
          <w:rFonts w:ascii="Times New Roman" w:hAnsi="Times New Roman" w:cs="Times New Roman"/>
          <w:i/>
          <w:iCs/>
          <w:sz w:val="18"/>
          <w:szCs w:val="18"/>
        </w:rPr>
        <w:t xml:space="preserve"> W przypadku gdy Wykonawca nie przekazuje danych osobowych innych niż bezpośrednio jego dotyczących lub zachodzi wyłączenie stosowania obowiązku informacyjnego stosowanie do art. 13 ust. 4 lub art. 14 ust. 5 RODO treści oświadczenia Wykonawca nie składa (usunięcie treści oświadczenia np. przez jego wykreślenie).</w:t>
      </w:r>
    </w:p>
  </w:footnote>
  <w:footnote w:id="6">
    <w:p w14:paraId="762130D6" w14:textId="3EB7CFDF" w:rsidR="00E02129" w:rsidRPr="00E02129" w:rsidRDefault="00E02129" w:rsidP="00E02129">
      <w:pPr>
        <w:pStyle w:val="Tekstprzypisudolneg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E02129">
        <w:rPr>
          <w:rStyle w:val="Odwoanieprzypisudolnego"/>
          <w:rFonts w:ascii="Times New Roman" w:hAnsi="Times New Roman" w:cs="Times New Roman"/>
          <w:i/>
          <w:iCs/>
          <w:sz w:val="18"/>
          <w:szCs w:val="18"/>
        </w:rPr>
        <w:footnoteRef/>
      </w:r>
      <w:r w:rsidRPr="00E02129">
        <w:rPr>
          <w:rFonts w:ascii="Times New Roman" w:hAnsi="Times New Roman" w:cs="Times New Roman"/>
          <w:i/>
          <w:iCs/>
          <w:sz w:val="18"/>
          <w:szCs w:val="18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38AA8A" w14:textId="77777777" w:rsidR="00451FC8" w:rsidRDefault="00451FC8">
    <w:pPr>
      <w:pStyle w:val="Nagwek"/>
    </w:pPr>
  </w:p>
  <w:p w14:paraId="3E762BAC" w14:textId="77777777" w:rsidR="00451FC8" w:rsidRDefault="00451FC8">
    <w:pPr>
      <w:pStyle w:val="Nagwek"/>
    </w:pPr>
  </w:p>
  <w:p w14:paraId="10F52A00" w14:textId="77777777" w:rsidR="00451FC8" w:rsidRDefault="00451FC8">
    <w:pPr>
      <w:pStyle w:val="Nagwek"/>
    </w:pPr>
  </w:p>
  <w:p w14:paraId="7971C81B" w14:textId="77777777" w:rsidR="00451FC8" w:rsidRDefault="00451FC8">
    <w:pPr>
      <w:pStyle w:val="Nagwek"/>
    </w:pPr>
  </w:p>
  <w:p w14:paraId="42984179" w14:textId="2859006B" w:rsidR="00DB00DF" w:rsidRDefault="00451FC8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0" allowOverlap="1" wp14:anchorId="0120206D" wp14:editId="4888A121">
          <wp:simplePos x="0" y="0"/>
          <wp:positionH relativeFrom="page">
            <wp:posOffset>900430</wp:posOffset>
          </wp:positionH>
          <wp:positionV relativeFrom="page">
            <wp:posOffset>449580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</w:abstractNum>
  <w:abstractNum w:abstractNumId="2" w15:restartNumberingAfterBreak="0">
    <w:nsid w:val="00416680"/>
    <w:multiLevelType w:val="hybridMultilevel"/>
    <w:tmpl w:val="149E6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75950"/>
    <w:multiLevelType w:val="multilevel"/>
    <w:tmpl w:val="FE3AB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0AED5D00"/>
    <w:multiLevelType w:val="multilevel"/>
    <w:tmpl w:val="EB801A3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F36E2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96B8B"/>
    <w:multiLevelType w:val="multilevel"/>
    <w:tmpl w:val="BF407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2A484C"/>
    <w:multiLevelType w:val="multilevel"/>
    <w:tmpl w:val="A424AA3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84B24DB"/>
    <w:multiLevelType w:val="multilevel"/>
    <w:tmpl w:val="43266C4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9" w15:restartNumberingAfterBreak="0">
    <w:nsid w:val="192E3B25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D81187F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953DDB"/>
    <w:multiLevelType w:val="multilevel"/>
    <w:tmpl w:val="57A0E6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b/>
        <w:sz w:val="22"/>
        <w:szCs w:val="22"/>
      </w:rPr>
    </w:lvl>
    <w:lvl w:ilvl="2">
      <w:start w:val="1"/>
      <w:numFmt w:val="lowerLetter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281D0FA2"/>
    <w:multiLevelType w:val="multilevel"/>
    <w:tmpl w:val="7640D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B010E32"/>
    <w:multiLevelType w:val="hybridMultilevel"/>
    <w:tmpl w:val="863880EC"/>
    <w:lvl w:ilvl="0" w:tplc="694E68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2DF603C8"/>
    <w:multiLevelType w:val="multilevel"/>
    <w:tmpl w:val="888245E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2F050182"/>
    <w:multiLevelType w:val="hybridMultilevel"/>
    <w:tmpl w:val="3C7A7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A3F6F"/>
    <w:multiLevelType w:val="hybridMultilevel"/>
    <w:tmpl w:val="0A887502"/>
    <w:lvl w:ilvl="0" w:tplc="EEDE46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BC22B2"/>
    <w:multiLevelType w:val="multilevel"/>
    <w:tmpl w:val="0A5CC054"/>
    <w:lvl w:ilvl="0">
      <w:start w:val="1"/>
      <w:numFmt w:val="decimal"/>
      <w:lvlText w:val="%1."/>
      <w:lvlJc w:val="left"/>
      <w:pPr>
        <w:ind w:left="7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3DCA2FF0"/>
    <w:multiLevelType w:val="multilevel"/>
    <w:tmpl w:val="88B2B09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F7C3C88"/>
    <w:multiLevelType w:val="hybridMultilevel"/>
    <w:tmpl w:val="CE345B76"/>
    <w:lvl w:ilvl="0" w:tplc="04150011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0" w15:restartNumberingAfterBreak="0">
    <w:nsid w:val="43E73283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83B4724"/>
    <w:multiLevelType w:val="multilevel"/>
    <w:tmpl w:val="0E2E48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A06B79"/>
    <w:multiLevelType w:val="hybridMultilevel"/>
    <w:tmpl w:val="4CEC5C70"/>
    <w:lvl w:ilvl="0" w:tplc="9BD0EE3E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2D2CB4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C8A00BB"/>
    <w:multiLevelType w:val="multilevel"/>
    <w:tmpl w:val="0A8C0F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A5D15"/>
    <w:multiLevelType w:val="hybridMultilevel"/>
    <w:tmpl w:val="28243358"/>
    <w:lvl w:ilvl="0" w:tplc="408C866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575F0F2A"/>
    <w:multiLevelType w:val="hybridMultilevel"/>
    <w:tmpl w:val="06544406"/>
    <w:lvl w:ilvl="0" w:tplc="9E300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DE4E90"/>
    <w:multiLevelType w:val="multilevel"/>
    <w:tmpl w:val="A030E2C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8" w15:restartNumberingAfterBreak="0">
    <w:nsid w:val="5BF2283B"/>
    <w:multiLevelType w:val="multilevel"/>
    <w:tmpl w:val="4EA2FB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FE71B2"/>
    <w:multiLevelType w:val="multilevel"/>
    <w:tmpl w:val="8C0AFC7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3B6F9B"/>
    <w:multiLevelType w:val="hybridMultilevel"/>
    <w:tmpl w:val="E85CD668"/>
    <w:lvl w:ilvl="0" w:tplc="05920CB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9715D"/>
    <w:multiLevelType w:val="multilevel"/>
    <w:tmpl w:val="95E054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4DD41AD"/>
    <w:multiLevelType w:val="multilevel"/>
    <w:tmpl w:val="5C72D7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636723"/>
    <w:multiLevelType w:val="multilevel"/>
    <w:tmpl w:val="0C183044"/>
    <w:lvl w:ilvl="0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</w:abstractNum>
  <w:abstractNum w:abstractNumId="34" w15:restartNumberingAfterBreak="0">
    <w:nsid w:val="699F4C35"/>
    <w:multiLevelType w:val="multilevel"/>
    <w:tmpl w:val="87ECEE4E"/>
    <w:lvl w:ilvl="0">
      <w:start w:val="1"/>
      <w:numFmt w:val="decimal"/>
      <w:lvlText w:val="%1.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5" w15:restartNumberingAfterBreak="0">
    <w:nsid w:val="70276481"/>
    <w:multiLevelType w:val="multilevel"/>
    <w:tmpl w:val="02B079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BAE08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13"/>
  </w:num>
  <w:num w:numId="3">
    <w:abstractNumId w:val="26"/>
  </w:num>
  <w:num w:numId="4">
    <w:abstractNumId w:val="30"/>
  </w:num>
  <w:num w:numId="5">
    <w:abstractNumId w:val="12"/>
  </w:num>
  <w:num w:numId="6">
    <w:abstractNumId w:val="2"/>
  </w:num>
  <w:num w:numId="7">
    <w:abstractNumId w:val="8"/>
  </w:num>
  <w:num w:numId="8">
    <w:abstractNumId w:val="5"/>
  </w:num>
  <w:num w:numId="9">
    <w:abstractNumId w:val="18"/>
  </w:num>
  <w:num w:numId="10">
    <w:abstractNumId w:val="22"/>
  </w:num>
  <w:num w:numId="11">
    <w:abstractNumId w:val="16"/>
  </w:num>
  <w:num w:numId="12">
    <w:abstractNumId w:val="1"/>
  </w:num>
  <w:num w:numId="13">
    <w:abstractNumId w:val="17"/>
  </w:num>
  <w:num w:numId="14">
    <w:abstractNumId w:val="4"/>
  </w:num>
  <w:num w:numId="15">
    <w:abstractNumId w:val="29"/>
  </w:num>
  <w:num w:numId="16">
    <w:abstractNumId w:val="24"/>
  </w:num>
  <w:num w:numId="17">
    <w:abstractNumId w:val="32"/>
  </w:num>
  <w:num w:numId="18">
    <w:abstractNumId w:val="28"/>
  </w:num>
  <w:num w:numId="19">
    <w:abstractNumId w:val="34"/>
  </w:num>
  <w:num w:numId="20">
    <w:abstractNumId w:val="15"/>
  </w:num>
  <w:num w:numId="21">
    <w:abstractNumId w:val="27"/>
  </w:num>
  <w:num w:numId="22">
    <w:abstractNumId w:val="10"/>
  </w:num>
  <w:num w:numId="23">
    <w:abstractNumId w:val="19"/>
  </w:num>
  <w:num w:numId="24">
    <w:abstractNumId w:val="3"/>
  </w:num>
  <w:num w:numId="25">
    <w:abstractNumId w:val="7"/>
  </w:num>
  <w:num w:numId="26">
    <w:abstractNumId w:val="35"/>
  </w:num>
  <w:num w:numId="27">
    <w:abstractNumId w:val="6"/>
  </w:num>
  <w:num w:numId="28">
    <w:abstractNumId w:val="25"/>
  </w:num>
  <w:num w:numId="29">
    <w:abstractNumId w:val="33"/>
  </w:num>
  <w:num w:numId="30">
    <w:abstractNumId w:val="31"/>
  </w:num>
  <w:num w:numId="31">
    <w:abstractNumId w:val="11"/>
  </w:num>
  <w:num w:numId="32">
    <w:abstractNumId w:val="14"/>
  </w:num>
  <w:num w:numId="33">
    <w:abstractNumId w:val="36"/>
  </w:num>
  <w:num w:numId="34">
    <w:abstractNumId w:val="9"/>
  </w:num>
  <w:num w:numId="35">
    <w:abstractNumId w:val="20"/>
  </w:num>
  <w:num w:numId="36">
    <w:abstractNumId w:val="2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B0C"/>
    <w:rsid w:val="000016F2"/>
    <w:rsid w:val="00011448"/>
    <w:rsid w:val="0002172B"/>
    <w:rsid w:val="00023BC7"/>
    <w:rsid w:val="00053393"/>
    <w:rsid w:val="00055CD3"/>
    <w:rsid w:val="00084CF7"/>
    <w:rsid w:val="00087F09"/>
    <w:rsid w:val="000A20CF"/>
    <w:rsid w:val="000B295D"/>
    <w:rsid w:val="000B49E6"/>
    <w:rsid w:val="000C009A"/>
    <w:rsid w:val="000C56C5"/>
    <w:rsid w:val="000F12E3"/>
    <w:rsid w:val="000F23F7"/>
    <w:rsid w:val="000F2F0E"/>
    <w:rsid w:val="001007ED"/>
    <w:rsid w:val="001038B4"/>
    <w:rsid w:val="00127781"/>
    <w:rsid w:val="00146CF8"/>
    <w:rsid w:val="001556B0"/>
    <w:rsid w:val="00156762"/>
    <w:rsid w:val="00195BCA"/>
    <w:rsid w:val="001A453A"/>
    <w:rsid w:val="001B2112"/>
    <w:rsid w:val="001D28E0"/>
    <w:rsid w:val="001E0D0A"/>
    <w:rsid w:val="001E4ED4"/>
    <w:rsid w:val="001F3DF5"/>
    <w:rsid w:val="002268A9"/>
    <w:rsid w:val="002400F9"/>
    <w:rsid w:val="002431B2"/>
    <w:rsid w:val="00250B76"/>
    <w:rsid w:val="00253BB4"/>
    <w:rsid w:val="00262233"/>
    <w:rsid w:val="00266E04"/>
    <w:rsid w:val="002745A5"/>
    <w:rsid w:val="00274B0C"/>
    <w:rsid w:val="00277E69"/>
    <w:rsid w:val="00281370"/>
    <w:rsid w:val="002A7DD0"/>
    <w:rsid w:val="002C26EC"/>
    <w:rsid w:val="002E3F20"/>
    <w:rsid w:val="003035CB"/>
    <w:rsid w:val="00307B49"/>
    <w:rsid w:val="0031358D"/>
    <w:rsid w:val="00323CE6"/>
    <w:rsid w:val="00332692"/>
    <w:rsid w:val="00334996"/>
    <w:rsid w:val="00344A98"/>
    <w:rsid w:val="003519D6"/>
    <w:rsid w:val="00352D6A"/>
    <w:rsid w:val="00357D0F"/>
    <w:rsid w:val="003A16D2"/>
    <w:rsid w:val="003A35DF"/>
    <w:rsid w:val="003B3A89"/>
    <w:rsid w:val="003C4216"/>
    <w:rsid w:val="003E2C2B"/>
    <w:rsid w:val="003E5576"/>
    <w:rsid w:val="003E565C"/>
    <w:rsid w:val="003F215F"/>
    <w:rsid w:val="003F3713"/>
    <w:rsid w:val="003F7E1F"/>
    <w:rsid w:val="004240E3"/>
    <w:rsid w:val="004260BF"/>
    <w:rsid w:val="004309D0"/>
    <w:rsid w:val="00451FC8"/>
    <w:rsid w:val="00453E62"/>
    <w:rsid w:val="00460828"/>
    <w:rsid w:val="0049707B"/>
    <w:rsid w:val="004A3836"/>
    <w:rsid w:val="004A55F1"/>
    <w:rsid w:val="004B0B5D"/>
    <w:rsid w:val="004B2D85"/>
    <w:rsid w:val="004F3E30"/>
    <w:rsid w:val="004F6E2F"/>
    <w:rsid w:val="00504C06"/>
    <w:rsid w:val="00504CB5"/>
    <w:rsid w:val="0050705E"/>
    <w:rsid w:val="005218D8"/>
    <w:rsid w:val="00530960"/>
    <w:rsid w:val="00536826"/>
    <w:rsid w:val="0054118A"/>
    <w:rsid w:val="005473A3"/>
    <w:rsid w:val="0055378E"/>
    <w:rsid w:val="005647C4"/>
    <w:rsid w:val="005819D5"/>
    <w:rsid w:val="00586F4D"/>
    <w:rsid w:val="005C4D45"/>
    <w:rsid w:val="005E003F"/>
    <w:rsid w:val="005F7F7B"/>
    <w:rsid w:val="00645B03"/>
    <w:rsid w:val="0067419E"/>
    <w:rsid w:val="006A3DA8"/>
    <w:rsid w:val="006A5599"/>
    <w:rsid w:val="006D0345"/>
    <w:rsid w:val="006F45A6"/>
    <w:rsid w:val="00700AF2"/>
    <w:rsid w:val="007740FB"/>
    <w:rsid w:val="007800A2"/>
    <w:rsid w:val="007D3136"/>
    <w:rsid w:val="00810F01"/>
    <w:rsid w:val="00811AB0"/>
    <w:rsid w:val="0083361B"/>
    <w:rsid w:val="0085392B"/>
    <w:rsid w:val="008A187E"/>
    <w:rsid w:val="008B1272"/>
    <w:rsid w:val="008D5817"/>
    <w:rsid w:val="008D6A29"/>
    <w:rsid w:val="008E5B6B"/>
    <w:rsid w:val="008E7875"/>
    <w:rsid w:val="008F2FC1"/>
    <w:rsid w:val="00913886"/>
    <w:rsid w:val="009174F6"/>
    <w:rsid w:val="00924B21"/>
    <w:rsid w:val="009366E9"/>
    <w:rsid w:val="00965463"/>
    <w:rsid w:val="009731C0"/>
    <w:rsid w:val="00974C03"/>
    <w:rsid w:val="009752FD"/>
    <w:rsid w:val="0098455D"/>
    <w:rsid w:val="0098556C"/>
    <w:rsid w:val="009A1C6C"/>
    <w:rsid w:val="009A6E05"/>
    <w:rsid w:val="009A7E14"/>
    <w:rsid w:val="009B781D"/>
    <w:rsid w:val="009C0651"/>
    <w:rsid w:val="009C7EB1"/>
    <w:rsid w:val="009D7CE1"/>
    <w:rsid w:val="009E5120"/>
    <w:rsid w:val="009E5F1B"/>
    <w:rsid w:val="009F7226"/>
    <w:rsid w:val="00A067D3"/>
    <w:rsid w:val="00A133C8"/>
    <w:rsid w:val="00A352DD"/>
    <w:rsid w:val="00A42AEA"/>
    <w:rsid w:val="00A60574"/>
    <w:rsid w:val="00A87003"/>
    <w:rsid w:val="00A90AD3"/>
    <w:rsid w:val="00AA1AC1"/>
    <w:rsid w:val="00AA6868"/>
    <w:rsid w:val="00AC4ECA"/>
    <w:rsid w:val="00AE3385"/>
    <w:rsid w:val="00AE5CCE"/>
    <w:rsid w:val="00AF2D7E"/>
    <w:rsid w:val="00B1453A"/>
    <w:rsid w:val="00B1717A"/>
    <w:rsid w:val="00B17FF4"/>
    <w:rsid w:val="00B23A6E"/>
    <w:rsid w:val="00B4154B"/>
    <w:rsid w:val="00B444E7"/>
    <w:rsid w:val="00B82786"/>
    <w:rsid w:val="00B8622E"/>
    <w:rsid w:val="00B91E30"/>
    <w:rsid w:val="00B9605D"/>
    <w:rsid w:val="00BA26A2"/>
    <w:rsid w:val="00BC1401"/>
    <w:rsid w:val="00BD04AA"/>
    <w:rsid w:val="00C05B90"/>
    <w:rsid w:val="00C159D6"/>
    <w:rsid w:val="00C4113C"/>
    <w:rsid w:val="00C4771F"/>
    <w:rsid w:val="00C509FC"/>
    <w:rsid w:val="00C657B4"/>
    <w:rsid w:val="00C82C11"/>
    <w:rsid w:val="00C94424"/>
    <w:rsid w:val="00CA6C53"/>
    <w:rsid w:val="00CA70D6"/>
    <w:rsid w:val="00CB274B"/>
    <w:rsid w:val="00CD0488"/>
    <w:rsid w:val="00CF0174"/>
    <w:rsid w:val="00CF0A29"/>
    <w:rsid w:val="00CF5A60"/>
    <w:rsid w:val="00D068C7"/>
    <w:rsid w:val="00D15A59"/>
    <w:rsid w:val="00D25328"/>
    <w:rsid w:val="00D351DC"/>
    <w:rsid w:val="00D6336C"/>
    <w:rsid w:val="00D77350"/>
    <w:rsid w:val="00DA5482"/>
    <w:rsid w:val="00DB00DF"/>
    <w:rsid w:val="00DD057D"/>
    <w:rsid w:val="00E02129"/>
    <w:rsid w:val="00E3554D"/>
    <w:rsid w:val="00E37F67"/>
    <w:rsid w:val="00E44DE3"/>
    <w:rsid w:val="00E61651"/>
    <w:rsid w:val="00E80043"/>
    <w:rsid w:val="00E844CB"/>
    <w:rsid w:val="00E90270"/>
    <w:rsid w:val="00E95DC4"/>
    <w:rsid w:val="00EB639A"/>
    <w:rsid w:val="00EC1646"/>
    <w:rsid w:val="00EC7187"/>
    <w:rsid w:val="00ED61C9"/>
    <w:rsid w:val="00EE3E6B"/>
    <w:rsid w:val="00F011FA"/>
    <w:rsid w:val="00F026A6"/>
    <w:rsid w:val="00F05921"/>
    <w:rsid w:val="00F1021B"/>
    <w:rsid w:val="00F10470"/>
    <w:rsid w:val="00F1095B"/>
    <w:rsid w:val="00F22E2D"/>
    <w:rsid w:val="00F51A4C"/>
    <w:rsid w:val="00F5416A"/>
    <w:rsid w:val="00F566AB"/>
    <w:rsid w:val="00F719F7"/>
    <w:rsid w:val="00FA3109"/>
    <w:rsid w:val="00FB20ED"/>
    <w:rsid w:val="00FD478A"/>
    <w:rsid w:val="00FE0D7C"/>
    <w:rsid w:val="00FF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5C1888D"/>
  <w15:docId w15:val="{228D1122-D292-4A45-AB25-74A008468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7D0F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212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212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21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37587F-3FD1-411B-A966-85CF19EEF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289C36AA</Template>
  <TotalTime>1</TotalTime>
  <Pages>4</Pages>
  <Words>722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MChamierCieminska</dc:creator>
  <cp:lastModifiedBy>Dominika Gregorek</cp:lastModifiedBy>
  <cp:revision>4</cp:revision>
  <cp:lastPrinted>2021-03-16T11:25:00Z</cp:lastPrinted>
  <dcterms:created xsi:type="dcterms:W3CDTF">2021-03-16T11:27:00Z</dcterms:created>
  <dcterms:modified xsi:type="dcterms:W3CDTF">2021-04-02T06:44:00Z</dcterms:modified>
</cp:coreProperties>
</file>