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0047AE" w14:textId="77777777" w:rsidR="002055AB" w:rsidRDefault="000F2F0E" w:rsidP="002055AB"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eastAsia="pl-PL"/>
        </w:rPr>
      </w:pPr>
      <w:r w:rsidRPr="00E3554D">
        <w:rPr>
          <w:rFonts w:ascii="Times New Roman" w:hAnsi="Times New Roman" w:cs="Times New Roman"/>
          <w:sz w:val="24"/>
          <w:szCs w:val="24"/>
          <w:lang w:eastAsia="pl-PL"/>
        </w:rPr>
        <w:t xml:space="preserve">              </w:t>
      </w:r>
    </w:p>
    <w:p w14:paraId="2DCAB308" w14:textId="2B7C211B" w:rsidR="00504C06" w:rsidRPr="00561FFB" w:rsidRDefault="00561FFB" w:rsidP="00561FFB">
      <w:pPr>
        <w:spacing w:line="240" w:lineRule="auto"/>
        <w:jc w:val="right"/>
        <w:rPr>
          <w:rFonts w:ascii="Times New Roman" w:hAnsi="Times New Roman" w:cs="Times New Roman"/>
          <w:i/>
          <w:color w:val="000000"/>
          <w:lang w:eastAsia="pl-PL"/>
        </w:rPr>
      </w:pPr>
      <w:r>
        <w:rPr>
          <w:rFonts w:ascii="Times New Roman" w:hAnsi="Times New Roman" w:cs="Times New Roman"/>
          <w:i/>
        </w:rPr>
        <w:t xml:space="preserve">       </w:t>
      </w:r>
      <w:r w:rsidR="002B4164">
        <w:rPr>
          <w:rFonts w:ascii="Times New Roman" w:hAnsi="Times New Roman" w:cs="Times New Roman"/>
          <w:i/>
        </w:rPr>
        <w:t>Załącznik nr 2</w:t>
      </w:r>
      <w:r w:rsidR="00504C06" w:rsidRPr="00561FFB">
        <w:rPr>
          <w:rFonts w:ascii="Times New Roman" w:hAnsi="Times New Roman" w:cs="Times New Roman"/>
          <w:i/>
        </w:rPr>
        <w:t xml:space="preserve"> do Zapytania ofertowego</w:t>
      </w:r>
      <w:r w:rsidR="00F566AB" w:rsidRPr="00561FFB">
        <w:rPr>
          <w:rFonts w:ascii="Times New Roman" w:hAnsi="Times New Roman" w:cs="Times New Roman"/>
          <w:i/>
        </w:rPr>
        <w:t xml:space="preserve"> nr</w:t>
      </w:r>
      <w:r w:rsidR="00504C06" w:rsidRPr="00561FFB">
        <w:rPr>
          <w:rFonts w:ascii="Times New Roman" w:hAnsi="Times New Roman" w:cs="Times New Roman"/>
          <w:i/>
        </w:rPr>
        <w:t xml:space="preserve"> </w:t>
      </w:r>
      <w:r w:rsidR="00F566AB" w:rsidRPr="00561FFB">
        <w:rPr>
          <w:rFonts w:ascii="Times New Roman" w:hAnsi="Times New Roman" w:cs="Times New Roman"/>
          <w:i/>
        </w:rPr>
        <w:t>OR.02.222.</w:t>
      </w:r>
      <w:r w:rsidR="0012334D">
        <w:rPr>
          <w:rFonts w:ascii="Times New Roman" w:hAnsi="Times New Roman" w:cs="Times New Roman"/>
          <w:i/>
        </w:rPr>
        <w:t>2.21</w:t>
      </w:r>
      <w:r w:rsidR="00F566AB" w:rsidRPr="00561FFB">
        <w:rPr>
          <w:rFonts w:ascii="Times New Roman" w:hAnsi="Times New Roman" w:cs="Times New Roman"/>
          <w:i/>
          <w:color w:val="000000"/>
        </w:rPr>
        <w:t xml:space="preserve"> </w:t>
      </w:r>
      <w:r w:rsidR="00504C06" w:rsidRPr="00561FFB">
        <w:rPr>
          <w:rFonts w:ascii="Times New Roman" w:hAnsi="Times New Roman" w:cs="Times New Roman"/>
          <w:i/>
        </w:rPr>
        <w:t>– Oświadczenie o </w:t>
      </w:r>
      <w:r w:rsidR="00E939C7" w:rsidRPr="00561FFB">
        <w:rPr>
          <w:rFonts w:ascii="Times New Roman" w:hAnsi="Times New Roman" w:cs="Times New Roman"/>
          <w:i/>
        </w:rPr>
        <w:t xml:space="preserve">spełnianiu warunków </w:t>
      </w:r>
      <w:r w:rsidR="00F96154">
        <w:rPr>
          <w:rFonts w:ascii="Times New Roman" w:hAnsi="Times New Roman" w:cs="Times New Roman"/>
          <w:i/>
        </w:rPr>
        <w:t xml:space="preserve"> udziału </w:t>
      </w:r>
      <w:bookmarkStart w:id="0" w:name="_GoBack"/>
      <w:bookmarkEnd w:id="0"/>
      <w:r w:rsidR="00E939C7" w:rsidRPr="00561FFB">
        <w:rPr>
          <w:rFonts w:ascii="Times New Roman" w:hAnsi="Times New Roman" w:cs="Times New Roman"/>
          <w:i/>
        </w:rPr>
        <w:t>w postępowaniu</w:t>
      </w:r>
    </w:p>
    <w:p w14:paraId="5443050F" w14:textId="77777777" w:rsidR="009174F6" w:rsidRDefault="009174F6" w:rsidP="009174F6">
      <w:pPr>
        <w:pStyle w:val="Default"/>
      </w:pPr>
    </w:p>
    <w:p w14:paraId="2A25F168" w14:textId="77777777" w:rsidR="009174F6" w:rsidRPr="00D77350" w:rsidRDefault="009174F6" w:rsidP="00D77350">
      <w:pPr>
        <w:pStyle w:val="Default"/>
        <w:spacing w:line="480" w:lineRule="auto"/>
      </w:pPr>
      <w:r w:rsidRPr="00D77350">
        <w:t xml:space="preserve"> </w:t>
      </w:r>
      <w:r w:rsidRPr="00D77350">
        <w:rPr>
          <w:b/>
          <w:bCs/>
        </w:rPr>
        <w:t xml:space="preserve">Wykonawca: </w:t>
      </w:r>
    </w:p>
    <w:p w14:paraId="0CAAFE46" w14:textId="77777777" w:rsidR="009174F6" w:rsidRPr="00D77350" w:rsidRDefault="009174F6" w:rsidP="00D77350">
      <w:pPr>
        <w:pStyle w:val="Default"/>
        <w:spacing w:line="480" w:lineRule="auto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 </w:t>
      </w:r>
    </w:p>
    <w:p w14:paraId="16E96E97" w14:textId="77777777" w:rsidR="009174F6" w:rsidRPr="00D77350" w:rsidRDefault="009174F6" w:rsidP="00D77350">
      <w:pPr>
        <w:pStyle w:val="Default"/>
        <w:rPr>
          <w:sz w:val="22"/>
          <w:szCs w:val="22"/>
        </w:rPr>
      </w:pPr>
      <w:r w:rsidRPr="00D77350">
        <w:rPr>
          <w:sz w:val="22"/>
          <w:szCs w:val="22"/>
        </w:rPr>
        <w:t xml:space="preserve">……………………………………………………………….. </w:t>
      </w:r>
    </w:p>
    <w:p w14:paraId="14446250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i/>
          <w:iCs/>
          <w:sz w:val="23"/>
          <w:szCs w:val="23"/>
        </w:rPr>
        <w:t>(pełna nazwa/firma, adres, w zależności od podmiotu: NIP/PESEL, KRS/</w:t>
      </w:r>
      <w:proofErr w:type="spellStart"/>
      <w:r w:rsidRPr="00D77350">
        <w:rPr>
          <w:i/>
          <w:iCs/>
          <w:sz w:val="23"/>
          <w:szCs w:val="23"/>
        </w:rPr>
        <w:t>CEiDG</w:t>
      </w:r>
      <w:proofErr w:type="spellEnd"/>
      <w:r w:rsidRPr="00D77350">
        <w:rPr>
          <w:i/>
          <w:iCs/>
          <w:sz w:val="23"/>
          <w:szCs w:val="23"/>
        </w:rPr>
        <w:t xml:space="preserve">) </w:t>
      </w:r>
    </w:p>
    <w:p w14:paraId="1E7C472B" w14:textId="77777777" w:rsidR="009174F6" w:rsidRPr="00D77350" w:rsidRDefault="009174F6" w:rsidP="00D77350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reprezentowany przez: </w:t>
      </w:r>
    </w:p>
    <w:p w14:paraId="20C307A0" w14:textId="77777777" w:rsidR="00D77350" w:rsidRPr="00D77350" w:rsidRDefault="00D77350" w:rsidP="00D77350">
      <w:pPr>
        <w:pStyle w:val="Default"/>
        <w:rPr>
          <w:sz w:val="23"/>
          <w:szCs w:val="23"/>
        </w:rPr>
      </w:pPr>
    </w:p>
    <w:p w14:paraId="75085825" w14:textId="77777777" w:rsidR="009174F6" w:rsidRPr="00D77350" w:rsidRDefault="009174F6" w:rsidP="009174F6">
      <w:pPr>
        <w:pStyle w:val="Default"/>
        <w:rPr>
          <w:sz w:val="23"/>
          <w:szCs w:val="23"/>
        </w:rPr>
      </w:pPr>
      <w:r w:rsidRPr="00D77350">
        <w:rPr>
          <w:sz w:val="23"/>
          <w:szCs w:val="23"/>
        </w:rPr>
        <w:t xml:space="preserve">……………………………………………………….. </w:t>
      </w:r>
    </w:p>
    <w:p w14:paraId="5C2A672B" w14:textId="77777777" w:rsidR="009174F6" w:rsidRPr="00D77350" w:rsidRDefault="009174F6" w:rsidP="009174F6">
      <w:pPr>
        <w:keepNext/>
        <w:tabs>
          <w:tab w:val="left" w:pos="3544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D77350">
        <w:rPr>
          <w:rFonts w:ascii="Times New Roman" w:hAnsi="Times New Roman" w:cs="Times New Roman"/>
          <w:i/>
          <w:iCs/>
          <w:sz w:val="23"/>
          <w:szCs w:val="23"/>
        </w:rPr>
        <w:t>(imię, nazwisko, stanowisko/podstawa do reprezentacji)</w:t>
      </w:r>
    </w:p>
    <w:p w14:paraId="61C4D3D5" w14:textId="77777777" w:rsidR="00D77350" w:rsidRDefault="00D77350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FF6BD8" w14:textId="1CF2EF49" w:rsidR="00504C06" w:rsidRPr="00504C06" w:rsidRDefault="00504C06" w:rsidP="00504C06">
      <w:pPr>
        <w:keepNext/>
        <w:tabs>
          <w:tab w:val="left" w:pos="354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4C06">
        <w:rPr>
          <w:rFonts w:ascii="Times New Roman" w:hAnsi="Times New Roman" w:cs="Times New Roman"/>
          <w:b/>
          <w:sz w:val="24"/>
          <w:szCs w:val="24"/>
        </w:rPr>
        <w:t xml:space="preserve">OŚWIADCZENIE O </w:t>
      </w:r>
      <w:r w:rsidR="005015E8">
        <w:rPr>
          <w:rFonts w:ascii="Times New Roman" w:hAnsi="Times New Roman" w:cs="Times New Roman"/>
          <w:b/>
          <w:sz w:val="24"/>
          <w:szCs w:val="24"/>
        </w:rPr>
        <w:t>SPEŁNIANIU WARUNKÓW W POSTĘPOWANIU</w:t>
      </w:r>
    </w:p>
    <w:p w14:paraId="1FD912AA" w14:textId="40A470F2" w:rsidR="00504C06" w:rsidRPr="005015E8" w:rsidRDefault="00D77350" w:rsidP="00D32BC4">
      <w:pPr>
        <w:keepNext/>
        <w:tabs>
          <w:tab w:val="left" w:pos="3544"/>
        </w:tabs>
        <w:spacing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bookmarkStart w:id="1" w:name="_Ref172620119"/>
      <w:bookmarkStart w:id="2" w:name="_Ref286981704"/>
      <w:bookmarkStart w:id="3" w:name="_Ref266279859"/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504C06" w:rsidRPr="00504C06">
        <w:rPr>
          <w:rFonts w:ascii="Times New Roman" w:hAnsi="Times New Roman" w:cs="Times New Roman"/>
          <w:sz w:val="24"/>
          <w:szCs w:val="24"/>
        </w:rPr>
        <w:t xml:space="preserve">Oświadczam/y, iż </w:t>
      </w:r>
      <w:r w:rsidR="005015E8">
        <w:rPr>
          <w:rFonts w:ascii="Times New Roman" w:hAnsi="Times New Roman" w:cs="Times New Roman"/>
          <w:sz w:val="24"/>
          <w:szCs w:val="24"/>
        </w:rPr>
        <w:t xml:space="preserve">spełniam/y warunki udziału w postępowaniu na 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świadczenie</w:t>
      </w:r>
      <w:r w:rsidR="007B31FC">
        <w:rPr>
          <w:rFonts w:ascii="Times New Roman" w:hAnsi="Times New Roman" w:cs="Times New Roman"/>
          <w:bCs/>
          <w:sz w:val="24"/>
          <w:szCs w:val="24"/>
        </w:rPr>
        <w:t xml:space="preserve"> usług </w:t>
      </w:r>
      <w:r w:rsidR="007B31FC">
        <w:rPr>
          <w:rFonts w:ascii="Times New Roman" w:hAnsi="Times New Roman" w:cs="Times New Roman"/>
          <w:bCs/>
          <w:sz w:val="24"/>
          <w:szCs w:val="24"/>
        </w:rPr>
        <w:br/>
        <w:t xml:space="preserve">z zakresu wsparcia edukacyjnego 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w ramach projektu „</w:t>
      </w:r>
      <w:r w:rsidR="007B31FC">
        <w:rPr>
          <w:rFonts w:ascii="Times New Roman" w:hAnsi="Times New Roman" w:cs="Times New Roman"/>
          <w:bCs/>
          <w:sz w:val="24"/>
          <w:szCs w:val="24"/>
        </w:rPr>
        <w:t>Rodzina w Centrum II</w:t>
      </w:r>
      <w:r w:rsidR="005015E8" w:rsidRPr="005015E8">
        <w:rPr>
          <w:rFonts w:ascii="Times New Roman" w:hAnsi="Times New Roman" w:cs="Times New Roman"/>
          <w:bCs/>
          <w:sz w:val="24"/>
          <w:szCs w:val="24"/>
        </w:rPr>
        <w:t>”</w:t>
      </w:r>
      <w:r w:rsidR="005015E8">
        <w:rPr>
          <w:rFonts w:ascii="Times New Roman" w:hAnsi="Times New Roman" w:cs="Times New Roman"/>
          <w:bCs/>
          <w:sz w:val="24"/>
          <w:szCs w:val="24"/>
        </w:rPr>
        <w:t xml:space="preserve">, tj. </w:t>
      </w:r>
    </w:p>
    <w:p w14:paraId="2D79E463" w14:textId="01B63017" w:rsidR="005015E8" w:rsidRDefault="007B31FC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wykształcenie </w:t>
      </w:r>
      <w:r w:rsidRPr="007B31FC">
        <w:rPr>
          <w:rFonts w:ascii="Times New Roman" w:eastAsiaTheme="minorEastAsia" w:hAnsi="Times New Roman" w:cs="Times New Roman"/>
          <w:lang w:eastAsia="pl-PL"/>
        </w:rPr>
        <w:t>wyższe stosowne do przedmiotu</w:t>
      </w:r>
      <w:r w:rsidRPr="00CD7DB3">
        <w:rPr>
          <w:rFonts w:ascii="Times New Roman" w:eastAsiaTheme="minorEastAsia" w:hAnsi="Times New Roman" w:cs="Times New Roman"/>
          <w:lang w:eastAsia="pl-PL"/>
        </w:rPr>
        <w:t>, z któ</w:t>
      </w:r>
      <w:r>
        <w:rPr>
          <w:rFonts w:ascii="Times New Roman" w:eastAsiaTheme="minorEastAsia" w:hAnsi="Times New Roman" w:cs="Times New Roman"/>
          <w:lang w:eastAsia="pl-PL"/>
        </w:rPr>
        <w:t>rego będą udzielane korepetycje</w:t>
      </w:r>
      <w:r w:rsid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/dysponuję osobą posiadającą wykształcenie niezbędne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udzielania korepetycji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0C995C0B" w14:textId="5FAF5B71" w:rsidR="005015E8" w:rsidRP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15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Posiadam </w:t>
      </w:r>
      <w:r w:rsidR="007B31FC" w:rsidRPr="009858E6">
        <w:rPr>
          <w:rFonts w:ascii="Times New Roman" w:eastAsiaTheme="minorEastAsia" w:hAnsi="Times New Roman" w:cs="Times New Roman"/>
          <w:lang w:eastAsia="pl-PL"/>
        </w:rPr>
        <w:t>co najmniej roczne doświadczenie w nauczaniu danego przedmiotu lub prowadzeniu terapii</w:t>
      </w:r>
      <w:r w:rsidR="009858E6">
        <w:rPr>
          <w:rFonts w:ascii="Times New Roman" w:eastAsiaTheme="minorEastAsia" w:hAnsi="Times New Roman" w:cs="Times New Roman"/>
          <w:lang w:eastAsia="pl-PL"/>
        </w:rPr>
        <w:t xml:space="preserve"> lub </w:t>
      </w:r>
      <w:r>
        <w:rPr>
          <w:rFonts w:ascii="Times New Roman" w:hAnsi="Times New Roman" w:cs="Times New Roman"/>
          <w:bCs/>
          <w:sz w:val="24"/>
          <w:szCs w:val="24"/>
          <w:lang w:eastAsia="pl-PL"/>
        </w:rPr>
        <w:t>osoba</w:t>
      </w:r>
      <w:r w:rsidR="00E939C7">
        <w:rPr>
          <w:rFonts w:ascii="Times New Roman" w:hAnsi="Times New Roman" w:cs="Times New Roman"/>
          <w:bCs/>
          <w:sz w:val="24"/>
          <w:szCs w:val="24"/>
          <w:lang w:eastAsia="pl-PL"/>
        </w:rPr>
        <w:t>, którą dysponuje do wykonania zamówienia posiada</w:t>
      </w:r>
      <w:r w:rsidR="009858E6" w:rsidRPr="009858E6">
        <w:rPr>
          <w:rFonts w:ascii="Times New Roman" w:eastAsiaTheme="minorEastAsia" w:hAnsi="Times New Roman" w:cs="Times New Roman"/>
          <w:lang w:eastAsia="pl-PL"/>
        </w:rPr>
        <w:t xml:space="preserve"> co najmniej roczne doświadczenie w nauczaniu danego przedmiotu lub prowadzeniu terapii</w:t>
      </w:r>
      <w:r w:rsidR="009858E6">
        <w:rPr>
          <w:rFonts w:ascii="Times New Roman" w:eastAsiaTheme="minorEastAsia" w:hAnsi="Times New Roman" w:cs="Times New Roman"/>
          <w:lang w:eastAsia="pl-PL"/>
        </w:rPr>
        <w:t xml:space="preserve"> </w:t>
      </w:r>
      <w:r w:rsidR="00E939C7">
        <w:rPr>
          <w:rFonts w:ascii="Times New Roman" w:hAnsi="Times New Roman" w:cs="Times New Roman"/>
          <w:bCs/>
          <w:sz w:val="24"/>
          <w:szCs w:val="24"/>
          <w:lang w:eastAsia="pl-PL"/>
        </w:rPr>
        <w:t>*,</w:t>
      </w:r>
    </w:p>
    <w:p w14:paraId="7AF6B956" w14:textId="6752DEDC" w:rsidR="005015E8" w:rsidRDefault="005015E8" w:rsidP="00D32BC4">
      <w:pPr>
        <w:numPr>
          <w:ilvl w:val="0"/>
          <w:numId w:val="23"/>
        </w:numPr>
        <w:spacing w:after="0" w:line="240" w:lineRule="auto"/>
        <w:ind w:left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Posiadam pełną zdolność do czynności prawnych/osoba, którą dysponuję do wykonania zamówienia posiada pełną zdolność do czynności prawnych</w:t>
      </w:r>
      <w:r w:rsidR="00E939C7">
        <w:rPr>
          <w:rFonts w:ascii="Times New Roman" w:eastAsia="Times New Roman" w:hAnsi="Times New Roman" w:cs="Times New Roman"/>
          <w:sz w:val="24"/>
          <w:szCs w:val="24"/>
          <w:lang w:eastAsia="pl-PL"/>
        </w:rPr>
        <w:t>*.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9F02F61" w14:textId="77777777" w:rsidR="00E939C7" w:rsidRDefault="00E939C7" w:rsidP="00E939C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46258F2" w14:textId="6C6B4F42" w:rsid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*niepotrzebne skreślić</w:t>
      </w:r>
    </w:p>
    <w:p w14:paraId="533E5635" w14:textId="2E66C3A3" w:rsidR="00E939C7" w:rsidRPr="00E939C7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939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Spełnianie warunków określonych w pkt. 1 i 2 należy potwierdzić dołączając do oferty stosowne dokumenty. </w:t>
      </w:r>
    </w:p>
    <w:p w14:paraId="6BFAF562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5A496A8" w14:textId="376C1583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821F80" w14:textId="77777777" w:rsidR="00E939C7" w:rsidRPr="00504C06" w:rsidRDefault="00E939C7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346DCA" w14:textId="77777777" w:rsidR="00504C06" w:rsidRP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bookmarkEnd w:id="1"/>
    <w:bookmarkEnd w:id="2"/>
    <w:bookmarkEnd w:id="3"/>
    <w:p w14:paraId="0464D885" w14:textId="77777777" w:rsidR="00504C06" w:rsidRDefault="00504C06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Podpis/y osoby/osób uprawnionych do reprezentacji Wykonawcy</w:t>
      </w:r>
    </w:p>
    <w:p w14:paraId="2BD31CA4" w14:textId="77777777" w:rsidR="00D77350" w:rsidRDefault="00D77350" w:rsidP="00504C0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CFE8D81" w14:textId="77777777" w:rsidR="00D77350" w:rsidRPr="00504C06" w:rsidRDefault="00D77350" w:rsidP="00D773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04C0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</w:t>
      </w:r>
    </w:p>
    <w:p w14:paraId="2C87641B" w14:textId="77777777" w:rsidR="00E61651" w:rsidRPr="002055AB" w:rsidRDefault="00D77350" w:rsidP="002055A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Data złożenia oświadczenia</w:t>
      </w:r>
    </w:p>
    <w:sectPr w:rsidR="00E61651" w:rsidRPr="002055AB" w:rsidSect="003F3713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3E37F4" w14:textId="77777777" w:rsidR="002237F0" w:rsidRDefault="002237F0" w:rsidP="00DD057D">
      <w:pPr>
        <w:spacing w:after="0" w:line="240" w:lineRule="auto"/>
      </w:pPr>
      <w:r>
        <w:separator/>
      </w:r>
    </w:p>
  </w:endnote>
  <w:endnote w:type="continuationSeparator" w:id="0">
    <w:p w14:paraId="3D0F33AF" w14:textId="77777777" w:rsidR="002237F0" w:rsidRDefault="002237F0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7B866" w14:textId="2651676F" w:rsidR="00D32BC4" w:rsidRDefault="00D32BC4">
    <w:pPr>
      <w:pStyle w:val="Stopka"/>
    </w:pPr>
    <w:r>
      <w:rPr>
        <w:noProof/>
        <w:lang w:eastAsia="pl-PL"/>
      </w:rPr>
      <w:drawing>
        <wp:inline distT="0" distB="0" distL="0" distR="0" wp14:anchorId="1BF9D1D0" wp14:editId="5EDF6AB2">
          <wp:extent cx="5759450" cy="16383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63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59CBA1D" w14:textId="77777777" w:rsidR="00D32BC4" w:rsidRDefault="00D32BC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F4E3D" w14:textId="77777777" w:rsidR="002237F0" w:rsidRDefault="002237F0" w:rsidP="00DD057D">
      <w:pPr>
        <w:spacing w:after="0" w:line="240" w:lineRule="auto"/>
      </w:pPr>
      <w:r>
        <w:separator/>
      </w:r>
    </w:p>
  </w:footnote>
  <w:footnote w:type="continuationSeparator" w:id="0">
    <w:p w14:paraId="02945BF1" w14:textId="77777777" w:rsidR="002237F0" w:rsidRDefault="002237F0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DBFF86" w14:textId="5FF397D7" w:rsidR="00DB00DF" w:rsidRDefault="00D32BC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0" allowOverlap="1" wp14:anchorId="1F14F9FC" wp14:editId="02C70979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984200E" w14:textId="5CCEAFB2" w:rsidR="00D32BC4" w:rsidRDefault="00D32BC4">
    <w:pPr>
      <w:pStyle w:val="Nagwek"/>
    </w:pPr>
  </w:p>
  <w:p w14:paraId="00372E30" w14:textId="77777777" w:rsidR="00D32BC4" w:rsidRDefault="00D32BC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 w15:restartNumberingAfterBreak="0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9" w15:restartNumberingAfterBreak="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2" w15:restartNumberingAfterBreak="0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4" w15:restartNumberingAfterBreak="0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8" w15:restartNumberingAfterBreak="0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0" w15:restartNumberingAfterBreak="0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8A06B79"/>
    <w:multiLevelType w:val="hybridMultilevel"/>
    <w:tmpl w:val="A22609DC"/>
    <w:lvl w:ilvl="0" w:tplc="7D163F1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8" w15:restartNumberingAfterBreak="0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4" w15:restartNumberingAfterBreak="0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5" w15:restartNumberingAfterBreak="0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26"/>
  </w:num>
  <w:num w:numId="4">
    <w:abstractNumId w:val="30"/>
  </w:num>
  <w:num w:numId="5">
    <w:abstractNumId w:val="12"/>
  </w:num>
  <w:num w:numId="6">
    <w:abstractNumId w:val="2"/>
  </w:num>
  <w:num w:numId="7">
    <w:abstractNumId w:val="8"/>
  </w:num>
  <w:num w:numId="8">
    <w:abstractNumId w:val="5"/>
  </w:num>
  <w:num w:numId="9">
    <w:abstractNumId w:val="18"/>
  </w:num>
  <w:num w:numId="10">
    <w:abstractNumId w:val="22"/>
  </w:num>
  <w:num w:numId="11">
    <w:abstractNumId w:val="16"/>
  </w:num>
  <w:num w:numId="12">
    <w:abstractNumId w:val="1"/>
  </w:num>
  <w:num w:numId="13">
    <w:abstractNumId w:val="17"/>
  </w:num>
  <w:num w:numId="14">
    <w:abstractNumId w:val="4"/>
  </w:num>
  <w:num w:numId="15">
    <w:abstractNumId w:val="29"/>
  </w:num>
  <w:num w:numId="16">
    <w:abstractNumId w:val="24"/>
  </w:num>
  <w:num w:numId="17">
    <w:abstractNumId w:val="32"/>
  </w:num>
  <w:num w:numId="18">
    <w:abstractNumId w:val="28"/>
  </w:num>
  <w:num w:numId="19">
    <w:abstractNumId w:val="34"/>
  </w:num>
  <w:num w:numId="20">
    <w:abstractNumId w:val="15"/>
  </w:num>
  <w:num w:numId="21">
    <w:abstractNumId w:val="27"/>
  </w:num>
  <w:num w:numId="22">
    <w:abstractNumId w:val="10"/>
  </w:num>
  <w:num w:numId="23">
    <w:abstractNumId w:val="19"/>
  </w:num>
  <w:num w:numId="24">
    <w:abstractNumId w:val="3"/>
  </w:num>
  <w:num w:numId="25">
    <w:abstractNumId w:val="7"/>
  </w:num>
  <w:num w:numId="26">
    <w:abstractNumId w:val="35"/>
  </w:num>
  <w:num w:numId="27">
    <w:abstractNumId w:val="6"/>
  </w:num>
  <w:num w:numId="28">
    <w:abstractNumId w:val="25"/>
  </w:num>
  <w:num w:numId="29">
    <w:abstractNumId w:val="33"/>
  </w:num>
  <w:num w:numId="30">
    <w:abstractNumId w:val="31"/>
  </w:num>
  <w:num w:numId="31">
    <w:abstractNumId w:val="11"/>
  </w:num>
  <w:num w:numId="32">
    <w:abstractNumId w:val="14"/>
  </w:num>
  <w:num w:numId="33">
    <w:abstractNumId w:val="36"/>
  </w:num>
  <w:num w:numId="34">
    <w:abstractNumId w:val="9"/>
  </w:num>
  <w:num w:numId="35">
    <w:abstractNumId w:val="20"/>
  </w:num>
  <w:num w:numId="36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0C"/>
    <w:rsid w:val="000016F2"/>
    <w:rsid w:val="00011448"/>
    <w:rsid w:val="0002172B"/>
    <w:rsid w:val="00023BC7"/>
    <w:rsid w:val="00050EA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334D"/>
    <w:rsid w:val="00127781"/>
    <w:rsid w:val="00146CF8"/>
    <w:rsid w:val="001556B0"/>
    <w:rsid w:val="00156762"/>
    <w:rsid w:val="00195BCA"/>
    <w:rsid w:val="001B2112"/>
    <w:rsid w:val="001D28E0"/>
    <w:rsid w:val="001E0D0A"/>
    <w:rsid w:val="001F3DF5"/>
    <w:rsid w:val="002055AB"/>
    <w:rsid w:val="002237F0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B4164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B3A89"/>
    <w:rsid w:val="003C4216"/>
    <w:rsid w:val="003E2C2B"/>
    <w:rsid w:val="003E5576"/>
    <w:rsid w:val="003E565C"/>
    <w:rsid w:val="003F215F"/>
    <w:rsid w:val="003F3713"/>
    <w:rsid w:val="003F7E1F"/>
    <w:rsid w:val="004240E3"/>
    <w:rsid w:val="004260BF"/>
    <w:rsid w:val="004309D0"/>
    <w:rsid w:val="00460828"/>
    <w:rsid w:val="0049707B"/>
    <w:rsid w:val="004A3836"/>
    <w:rsid w:val="004B0B5D"/>
    <w:rsid w:val="004B2D85"/>
    <w:rsid w:val="004F3E30"/>
    <w:rsid w:val="005015E8"/>
    <w:rsid w:val="00504C06"/>
    <w:rsid w:val="00504CB5"/>
    <w:rsid w:val="0050705E"/>
    <w:rsid w:val="005218D8"/>
    <w:rsid w:val="00536826"/>
    <w:rsid w:val="0054118A"/>
    <w:rsid w:val="005473A3"/>
    <w:rsid w:val="0055378E"/>
    <w:rsid w:val="00561FFB"/>
    <w:rsid w:val="005647C4"/>
    <w:rsid w:val="005819D5"/>
    <w:rsid w:val="00586F4D"/>
    <w:rsid w:val="005E003F"/>
    <w:rsid w:val="00645B03"/>
    <w:rsid w:val="006A5599"/>
    <w:rsid w:val="006D0345"/>
    <w:rsid w:val="006F45A6"/>
    <w:rsid w:val="00700AF2"/>
    <w:rsid w:val="007740FB"/>
    <w:rsid w:val="007800A2"/>
    <w:rsid w:val="007B31FC"/>
    <w:rsid w:val="007D3136"/>
    <w:rsid w:val="00810F01"/>
    <w:rsid w:val="00811AB0"/>
    <w:rsid w:val="0083361B"/>
    <w:rsid w:val="0085392B"/>
    <w:rsid w:val="008A187E"/>
    <w:rsid w:val="008B1272"/>
    <w:rsid w:val="008B77FE"/>
    <w:rsid w:val="008E5B6B"/>
    <w:rsid w:val="00913886"/>
    <w:rsid w:val="009174F6"/>
    <w:rsid w:val="009366E9"/>
    <w:rsid w:val="00965463"/>
    <w:rsid w:val="009731C0"/>
    <w:rsid w:val="00974C03"/>
    <w:rsid w:val="009752FD"/>
    <w:rsid w:val="0098455D"/>
    <w:rsid w:val="0098556C"/>
    <w:rsid w:val="009858E6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82786"/>
    <w:rsid w:val="00B8622E"/>
    <w:rsid w:val="00B91E30"/>
    <w:rsid w:val="00B9605D"/>
    <w:rsid w:val="00BA26A2"/>
    <w:rsid w:val="00BA5FB8"/>
    <w:rsid w:val="00BC1401"/>
    <w:rsid w:val="00BD04AA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15A59"/>
    <w:rsid w:val="00D32BC4"/>
    <w:rsid w:val="00D351DC"/>
    <w:rsid w:val="00D6336C"/>
    <w:rsid w:val="00D77350"/>
    <w:rsid w:val="00DA5482"/>
    <w:rsid w:val="00DB00DF"/>
    <w:rsid w:val="00DB21CB"/>
    <w:rsid w:val="00DD057D"/>
    <w:rsid w:val="00E3554D"/>
    <w:rsid w:val="00E61651"/>
    <w:rsid w:val="00E80043"/>
    <w:rsid w:val="00E844CB"/>
    <w:rsid w:val="00E939C7"/>
    <w:rsid w:val="00E95DC4"/>
    <w:rsid w:val="00EB639A"/>
    <w:rsid w:val="00EC1646"/>
    <w:rsid w:val="00EC7187"/>
    <w:rsid w:val="00ED61C9"/>
    <w:rsid w:val="00EE3E6B"/>
    <w:rsid w:val="00F011FA"/>
    <w:rsid w:val="00F026A6"/>
    <w:rsid w:val="00F05921"/>
    <w:rsid w:val="00F1021B"/>
    <w:rsid w:val="00F10470"/>
    <w:rsid w:val="00F1095B"/>
    <w:rsid w:val="00F51A4C"/>
    <w:rsid w:val="00F5416A"/>
    <w:rsid w:val="00F566AB"/>
    <w:rsid w:val="00F719F7"/>
    <w:rsid w:val="00F96154"/>
    <w:rsid w:val="00FA3109"/>
    <w:rsid w:val="00FB20ED"/>
    <w:rsid w:val="00FF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DF2E"/>
  <w15:docId w15:val="{74B4A405-E641-4987-9D37-C8E789528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4A98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9F324E-720A-401A-9253-5E6F28D1B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2FC1CB5C</Template>
  <TotalTime>7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Dominika Gregorek</cp:lastModifiedBy>
  <cp:revision>11</cp:revision>
  <cp:lastPrinted>2020-11-16T10:22:00Z</cp:lastPrinted>
  <dcterms:created xsi:type="dcterms:W3CDTF">2020-11-16T11:04:00Z</dcterms:created>
  <dcterms:modified xsi:type="dcterms:W3CDTF">2021-04-06T11:03:00Z</dcterms:modified>
</cp:coreProperties>
</file>