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5DC08A" w14:textId="77777777" w:rsidR="003F389C" w:rsidRDefault="003F389C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14:paraId="007D3BC9" w14:textId="0D554837" w:rsidR="000F23F7" w:rsidRPr="00CB09AB" w:rsidRDefault="00CB09AB" w:rsidP="00CB09AB">
      <w:pPr>
        <w:tabs>
          <w:tab w:val="left" w:pos="2550"/>
        </w:tabs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</w:t>
      </w:r>
      <w:r w:rsidR="00F960F1">
        <w:rPr>
          <w:rFonts w:ascii="Times New Roman" w:hAnsi="Times New Roman" w:cs="Times New Roman"/>
          <w:i/>
        </w:rPr>
        <w:t>Załącznik nr 3</w:t>
      </w:r>
      <w:r w:rsidR="00F566AB" w:rsidRPr="00CB09AB">
        <w:rPr>
          <w:rFonts w:ascii="Times New Roman" w:hAnsi="Times New Roman" w:cs="Times New Roman"/>
          <w:i/>
        </w:rPr>
        <w:t xml:space="preserve"> do zapytania ofertowego nr OR.02.222.</w:t>
      </w:r>
      <w:r w:rsidR="00760ED6">
        <w:rPr>
          <w:rFonts w:ascii="Times New Roman" w:hAnsi="Times New Roman" w:cs="Times New Roman"/>
          <w:i/>
        </w:rPr>
        <w:t>2</w:t>
      </w:r>
      <w:bookmarkStart w:id="0" w:name="_GoBack"/>
      <w:bookmarkEnd w:id="0"/>
      <w:r w:rsidRPr="00CB09AB">
        <w:rPr>
          <w:rFonts w:ascii="Times New Roman" w:hAnsi="Times New Roman" w:cs="Times New Roman"/>
          <w:i/>
        </w:rPr>
        <w:t>.21</w:t>
      </w:r>
      <w:r w:rsidR="00F566AB" w:rsidRPr="00CB09AB">
        <w:rPr>
          <w:rFonts w:ascii="Times New Roman" w:hAnsi="Times New Roman" w:cs="Times New Roman"/>
          <w:i/>
          <w:color w:val="000000"/>
        </w:rPr>
        <w:t xml:space="preserve"> </w:t>
      </w:r>
      <w:r w:rsidR="00F566AB" w:rsidRPr="00CB09AB">
        <w:rPr>
          <w:rFonts w:ascii="Times New Roman" w:hAnsi="Times New Roman" w:cs="Times New Roman"/>
          <w:i/>
        </w:rPr>
        <w:t xml:space="preserve">– </w:t>
      </w:r>
      <w:r w:rsidR="0012754D" w:rsidRPr="00CB09AB">
        <w:rPr>
          <w:rFonts w:ascii="Times New Roman" w:hAnsi="Times New Roman" w:cs="Times New Roman"/>
          <w:i/>
        </w:rPr>
        <w:t xml:space="preserve">wykaz osób skierowanych do </w:t>
      </w:r>
      <w:r w:rsidR="008A606A" w:rsidRPr="00CB09AB">
        <w:rPr>
          <w:rFonts w:ascii="Times New Roman" w:hAnsi="Times New Roman" w:cs="Times New Roman"/>
          <w:i/>
        </w:rPr>
        <w:t>wykonania zamówienia</w:t>
      </w:r>
    </w:p>
    <w:p w14:paraId="438E68E6" w14:textId="5BB0571B" w:rsidR="009404F7" w:rsidRDefault="003F389C" w:rsidP="003F389C">
      <w:pPr>
        <w:pStyle w:val="Default"/>
        <w:tabs>
          <w:tab w:val="left" w:pos="6000"/>
        </w:tabs>
        <w:spacing w:line="480" w:lineRule="auto"/>
        <w:rPr>
          <w:b/>
          <w:bCs/>
        </w:rPr>
      </w:pPr>
      <w:r>
        <w:rPr>
          <w:b/>
          <w:bCs/>
        </w:rPr>
        <w:tab/>
      </w:r>
    </w:p>
    <w:p w14:paraId="79A7342F" w14:textId="6B30A09C" w:rsidR="009404F7" w:rsidRPr="00D77350" w:rsidRDefault="009404F7" w:rsidP="009404F7">
      <w:pPr>
        <w:pStyle w:val="Default"/>
        <w:spacing w:line="480" w:lineRule="auto"/>
      </w:pPr>
      <w:r w:rsidRPr="00D77350">
        <w:rPr>
          <w:b/>
          <w:bCs/>
        </w:rPr>
        <w:t xml:space="preserve">Wykonawca: </w:t>
      </w:r>
    </w:p>
    <w:p w14:paraId="1E89ECA8" w14:textId="77777777" w:rsidR="009404F7" w:rsidRPr="00D77350" w:rsidRDefault="009404F7" w:rsidP="009404F7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2C48ACFE" w14:textId="77777777" w:rsidR="009404F7" w:rsidRPr="00D77350" w:rsidRDefault="009404F7" w:rsidP="009404F7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7B215C7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49E468E4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5A98C6D2" w14:textId="77777777" w:rsidR="009404F7" w:rsidRPr="00D77350" w:rsidRDefault="009404F7" w:rsidP="009404F7">
      <w:pPr>
        <w:pStyle w:val="Default"/>
        <w:rPr>
          <w:sz w:val="23"/>
          <w:szCs w:val="23"/>
        </w:rPr>
      </w:pPr>
    </w:p>
    <w:p w14:paraId="321057E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38083AAA" w14:textId="77777777" w:rsidR="009404F7" w:rsidRPr="00D77350" w:rsidRDefault="009404F7" w:rsidP="009404F7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5A0F4940" w14:textId="77777777" w:rsidR="00055CD3" w:rsidRDefault="00055CD3" w:rsidP="00E80043">
      <w:pPr>
        <w:jc w:val="center"/>
        <w:rPr>
          <w:rFonts w:ascii="Times New Roman" w:hAnsi="Times New Roman" w:cs="Times New Roman"/>
          <w:b/>
          <w:color w:val="000000"/>
        </w:rPr>
      </w:pPr>
    </w:p>
    <w:p w14:paraId="2E0A95D9" w14:textId="164160A6" w:rsidR="00FB20ED" w:rsidRPr="00055CD3" w:rsidRDefault="009404F7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WYKAZ OSÓB</w:t>
      </w:r>
    </w:p>
    <w:p w14:paraId="584A56A1" w14:textId="1B6BED5B" w:rsidR="00F566AB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4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skierowanych przez Wykonawcę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>świadczeni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3056">
        <w:rPr>
          <w:rFonts w:ascii="Times New Roman" w:hAnsi="Times New Roman" w:cs="Times New Roman"/>
          <w:b/>
          <w:sz w:val="24"/>
          <w:szCs w:val="24"/>
        </w:rPr>
        <w:t xml:space="preserve">usług </w:t>
      </w:r>
      <w:r w:rsidR="00CB09AB">
        <w:rPr>
          <w:rFonts w:ascii="Times New Roman" w:hAnsi="Times New Roman" w:cs="Times New Roman"/>
          <w:b/>
          <w:sz w:val="24"/>
          <w:szCs w:val="24"/>
        </w:rPr>
        <w:t xml:space="preserve">z zakresu wsparcia edukacyjnego </w:t>
      </w:r>
      <w:r w:rsidR="00CB09AB">
        <w:rPr>
          <w:rFonts w:ascii="Times New Roman" w:hAnsi="Times New Roman" w:cs="Times New Roman"/>
          <w:b/>
          <w:sz w:val="24"/>
          <w:szCs w:val="24"/>
        </w:rPr>
        <w:br/>
        <w:t>w ramach projektu „Rodzina w Centrum II”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</w:r>
    </w:p>
    <w:p w14:paraId="63C4BFB2" w14:textId="7E9E79F1" w:rsidR="009404F7" w:rsidRPr="009145F3" w:rsidRDefault="009404F7" w:rsidP="009404F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4F7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przedmiotowym zapytaniu ofertowym oświadczam, że do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przedmiotu zamówienia, tj. świadczenia usług </w:t>
      </w:r>
      <w:r w:rsidR="00150B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zakresu wsparcia edukacyjnego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nw. osobę posiadającą wymagane wykształceni</w:t>
      </w:r>
      <w:r w:rsidR="0067089B"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doświadczenie zawodowe. </w:t>
      </w:r>
    </w:p>
    <w:p w14:paraId="0426E8FC" w14:textId="06320FF7" w:rsidR="009404F7" w:rsidRPr="009145F3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2410"/>
        <w:gridCol w:w="2268"/>
      </w:tblGrid>
      <w:tr w:rsidR="009404F7" w:rsidRPr="009145F3" w14:paraId="37F60B32" w14:textId="77777777" w:rsidTr="0067089B">
        <w:trPr>
          <w:trHeight w:val="1048"/>
        </w:trPr>
        <w:tc>
          <w:tcPr>
            <w:tcW w:w="2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B99BE8" w14:textId="54586470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Imię i nazwisko osoby wskazanej do świ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adczenia usług z zakresu wsparcia edukacyjnego</w:t>
            </w: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9EC615" w14:textId="669A1DF0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Wykształcenie osoby wskazanej do św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iadczenia usług z zakresu wsparcia edukacyjnego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780332E" w14:textId="662EE9E3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Doświadczenie zawodowe osoby wskazanej do św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iadczenia usług z zakresu wsparcia edukacyjnego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A4D51A1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 xml:space="preserve">Stosunek Wykonawcy do dysponowania osobą </w:t>
            </w:r>
          </w:p>
          <w:p w14:paraId="1C3853DD" w14:textId="0CB1AE9C" w:rsidR="009404F7" w:rsidRPr="009145F3" w:rsidRDefault="0067089B" w:rsidP="0067089B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(wybrać właściwe: „aktualnie dysponuję” lub „będę dysponować”</w:t>
            </w:r>
          </w:p>
        </w:tc>
      </w:tr>
      <w:tr w:rsidR="009404F7" w:rsidRPr="009145F3" w14:paraId="6788793A" w14:textId="77777777" w:rsidTr="0067089B">
        <w:trPr>
          <w:trHeight w:val="1193"/>
        </w:trPr>
        <w:tc>
          <w:tcPr>
            <w:tcW w:w="21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8A9FCC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1993253" w14:textId="77777777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51842B2" w14:textId="582153D0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9615" w14:textId="2D5B6812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ACAF8A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38EFAD" w14:textId="03C818DB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dysponuję – dysponowanie bezpośrednie</w:t>
            </w:r>
          </w:p>
          <w:p w14:paraId="104FACA6" w14:textId="17844475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t>(np. umowa o pracę, umowa zlecenie, umowa o dzieło)</w:t>
            </w:r>
            <w:r w:rsidRPr="009145F3">
              <w:rPr>
                <w:rStyle w:val="Odwoanieprzypisudolnego"/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footnoteReference w:id="1"/>
            </w:r>
          </w:p>
          <w:p w14:paraId="5B9F05E3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-----------</w:t>
            </w:r>
          </w:p>
          <w:p w14:paraId="66D72A8E" w14:textId="491BB73F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będę dysponować – dysponowanie pośrednie</w:t>
            </w:r>
          </w:p>
        </w:tc>
      </w:tr>
    </w:tbl>
    <w:p w14:paraId="2E5DFEF9" w14:textId="77777777" w:rsidR="000F2F0E" w:rsidRPr="009145F3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70B6D12" w14:textId="77777777" w:rsidR="000F2F0E" w:rsidRPr="009145F3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="000F2F0E" w:rsidRPr="009145F3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……………………………………….</w:t>
      </w:r>
    </w:p>
    <w:p w14:paraId="3C644AD8" w14:textId="77777777" w:rsidR="000F2F0E" w:rsidRPr="009145F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>(nazwa i adres wykonawcy lub pieczątka</w:t>
      </w:r>
      <w:r w:rsidR="00E3554D"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firmowa)      </w:t>
      </w: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        (podpis osoby uprawnionej)</w:t>
      </w:r>
    </w:p>
    <w:p w14:paraId="6E980B3F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14:paraId="59F4545D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9145F3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7C8C7" w14:textId="77777777" w:rsidR="001537BA" w:rsidRDefault="001537BA" w:rsidP="00DD057D">
      <w:pPr>
        <w:spacing w:after="0" w:line="240" w:lineRule="auto"/>
      </w:pPr>
      <w:r>
        <w:separator/>
      </w:r>
    </w:p>
  </w:endnote>
  <w:endnote w:type="continuationSeparator" w:id="0">
    <w:p w14:paraId="1AA4E636" w14:textId="77777777" w:rsidR="001537BA" w:rsidRDefault="001537BA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93932" w14:textId="722E8519" w:rsidR="003F389C" w:rsidRDefault="003F389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7DB4F468" wp14:editId="22114261">
          <wp:simplePos x="0" y="0"/>
          <wp:positionH relativeFrom="page">
            <wp:posOffset>900430</wp:posOffset>
          </wp:positionH>
          <wp:positionV relativeFrom="page">
            <wp:posOffset>10071100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4002B" w14:textId="77777777" w:rsidR="001537BA" w:rsidRDefault="001537BA" w:rsidP="00DD057D">
      <w:pPr>
        <w:spacing w:after="0" w:line="240" w:lineRule="auto"/>
      </w:pPr>
      <w:r>
        <w:separator/>
      </w:r>
    </w:p>
  </w:footnote>
  <w:footnote w:type="continuationSeparator" w:id="0">
    <w:p w14:paraId="7F2AA477" w14:textId="77777777" w:rsidR="001537BA" w:rsidRDefault="001537BA" w:rsidP="00DD057D">
      <w:pPr>
        <w:spacing w:after="0" w:line="240" w:lineRule="auto"/>
      </w:pPr>
      <w:r>
        <w:continuationSeparator/>
      </w:r>
    </w:p>
  </w:footnote>
  <w:footnote w:id="1">
    <w:p w14:paraId="4842EF4E" w14:textId="4AE11048" w:rsidR="0067089B" w:rsidRPr="0067089B" w:rsidRDefault="0067089B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67089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67089B">
        <w:rPr>
          <w:rFonts w:ascii="Times New Roman" w:hAnsi="Times New Roman" w:cs="Times New Roman"/>
          <w:sz w:val="18"/>
          <w:szCs w:val="18"/>
        </w:rPr>
        <w:t xml:space="preserve"> Wybrać właściwe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84179" w14:textId="60D7A299" w:rsidR="00DB00DF" w:rsidRDefault="003F38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4B85BDF8" wp14:editId="64D5B818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54D"/>
    <w:rsid w:val="00127781"/>
    <w:rsid w:val="00146CF8"/>
    <w:rsid w:val="00150B98"/>
    <w:rsid w:val="001537BA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389C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B4922"/>
    <w:rsid w:val="005C4D45"/>
    <w:rsid w:val="005E003F"/>
    <w:rsid w:val="005F7F7B"/>
    <w:rsid w:val="00645B03"/>
    <w:rsid w:val="0067089B"/>
    <w:rsid w:val="006A3DA8"/>
    <w:rsid w:val="006A5599"/>
    <w:rsid w:val="006D0345"/>
    <w:rsid w:val="006F45A6"/>
    <w:rsid w:val="00700AF2"/>
    <w:rsid w:val="00760ED6"/>
    <w:rsid w:val="007740FB"/>
    <w:rsid w:val="007800A2"/>
    <w:rsid w:val="007D3136"/>
    <w:rsid w:val="00810F01"/>
    <w:rsid w:val="00811AB0"/>
    <w:rsid w:val="0083361B"/>
    <w:rsid w:val="0085392B"/>
    <w:rsid w:val="008A187E"/>
    <w:rsid w:val="008A606A"/>
    <w:rsid w:val="008B1272"/>
    <w:rsid w:val="008D5817"/>
    <w:rsid w:val="008E5B6B"/>
    <w:rsid w:val="008F2FC1"/>
    <w:rsid w:val="00913886"/>
    <w:rsid w:val="009145F3"/>
    <w:rsid w:val="009174F6"/>
    <w:rsid w:val="009366E9"/>
    <w:rsid w:val="009404F7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3056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57B4"/>
    <w:rsid w:val="00C74DB3"/>
    <w:rsid w:val="00C94424"/>
    <w:rsid w:val="00CA6C53"/>
    <w:rsid w:val="00CA70D6"/>
    <w:rsid w:val="00CB09AB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02129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146D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960F1"/>
    <w:rsid w:val="00FA3109"/>
    <w:rsid w:val="00FB20ED"/>
    <w:rsid w:val="00FD478A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1888D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A0292-E6B6-4203-AB03-2B501AE0B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175160E2</Template>
  <TotalTime>0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4</cp:revision>
  <cp:lastPrinted>2021-03-16T10:27:00Z</cp:lastPrinted>
  <dcterms:created xsi:type="dcterms:W3CDTF">2021-03-16T10:49:00Z</dcterms:created>
  <dcterms:modified xsi:type="dcterms:W3CDTF">2021-03-31T12:45:00Z</dcterms:modified>
</cp:coreProperties>
</file>