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7D3BC9" w14:textId="67C7BA5E" w:rsidR="000F23F7" w:rsidRPr="004F6E2F" w:rsidRDefault="00536826" w:rsidP="004F6E2F">
      <w:pPr>
        <w:tabs>
          <w:tab w:val="left" w:pos="2550"/>
        </w:tabs>
        <w:jc w:val="right"/>
        <w:rPr>
          <w:rFonts w:ascii="Times New Roman" w:hAnsi="Times New Roman" w:cs="Times New Roman"/>
          <w:i/>
          <w:sz w:val="24"/>
          <w:szCs w:val="24"/>
        </w:rPr>
      </w:pPr>
      <w:r w:rsidRPr="004F6E2F">
        <w:rPr>
          <w:rFonts w:ascii="Times New Roman" w:hAnsi="Times New Roman" w:cs="Times New Roman"/>
          <w:i/>
          <w:sz w:val="24"/>
          <w:szCs w:val="24"/>
        </w:rPr>
        <w:t xml:space="preserve">Załącznik nr </w:t>
      </w:r>
      <w:r w:rsidR="008D6A29" w:rsidRPr="004F6E2F">
        <w:rPr>
          <w:rFonts w:ascii="Times New Roman" w:hAnsi="Times New Roman" w:cs="Times New Roman"/>
          <w:i/>
          <w:sz w:val="24"/>
          <w:szCs w:val="24"/>
        </w:rPr>
        <w:t>1</w:t>
      </w:r>
      <w:r w:rsidR="00F566AB" w:rsidRPr="004F6E2F">
        <w:rPr>
          <w:rFonts w:ascii="Times New Roman" w:hAnsi="Times New Roman" w:cs="Times New Roman"/>
          <w:i/>
          <w:sz w:val="24"/>
          <w:szCs w:val="24"/>
        </w:rPr>
        <w:t xml:space="preserve"> do zapytania ofertowego nr OR.02.222.</w:t>
      </w:r>
      <w:r w:rsidR="007414BF">
        <w:rPr>
          <w:rFonts w:ascii="Times New Roman" w:hAnsi="Times New Roman" w:cs="Times New Roman"/>
          <w:i/>
          <w:sz w:val="24"/>
          <w:szCs w:val="24"/>
        </w:rPr>
        <w:t>3</w:t>
      </w:r>
      <w:r w:rsidR="004F6E2F">
        <w:rPr>
          <w:rFonts w:ascii="Times New Roman" w:hAnsi="Times New Roman" w:cs="Times New Roman"/>
          <w:i/>
          <w:sz w:val="24"/>
          <w:szCs w:val="24"/>
        </w:rPr>
        <w:t>.21</w:t>
      </w:r>
      <w:r w:rsidR="00F566AB" w:rsidRPr="004F6E2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F566AB" w:rsidRPr="004F6E2F">
        <w:rPr>
          <w:rFonts w:ascii="Times New Roman" w:hAnsi="Times New Roman" w:cs="Times New Roman"/>
          <w:i/>
          <w:sz w:val="24"/>
          <w:szCs w:val="24"/>
        </w:rPr>
        <w:t>– formularz ofertowy</w:t>
      </w:r>
    </w:p>
    <w:p w14:paraId="5A0F4940" w14:textId="77777777" w:rsidR="00055CD3" w:rsidRPr="004F6E2F" w:rsidRDefault="00055CD3" w:rsidP="00E80043">
      <w:pPr>
        <w:jc w:val="center"/>
        <w:rPr>
          <w:rFonts w:ascii="Times New Roman" w:hAnsi="Times New Roman" w:cs="Times New Roman"/>
          <w:color w:val="000000"/>
        </w:rPr>
      </w:pPr>
    </w:p>
    <w:p w14:paraId="2E0A95D9" w14:textId="5A8922F7" w:rsidR="00FB20ED" w:rsidRPr="00055CD3" w:rsidRDefault="00FB20ED" w:rsidP="00E8004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color w:val="000000"/>
          <w:sz w:val="24"/>
          <w:szCs w:val="24"/>
        </w:rPr>
        <w:t>FORMULARZ OFERTOWY</w:t>
      </w:r>
    </w:p>
    <w:p w14:paraId="56B713EB" w14:textId="1CA5EFC7" w:rsidR="007414BF" w:rsidRPr="007414BF" w:rsidRDefault="00FB20ED" w:rsidP="007414BF">
      <w:pPr>
        <w:pStyle w:val="Default"/>
        <w:spacing w:line="276" w:lineRule="auto"/>
        <w:jc w:val="both"/>
        <w:rPr>
          <w:rFonts w:eastAsia="SimSun"/>
          <w:b/>
          <w:bCs/>
          <w:lang w:eastAsia="zh-CN"/>
        </w:rPr>
      </w:pPr>
      <w:r w:rsidRPr="00055CD3">
        <w:t>w postęp</w:t>
      </w:r>
      <w:r w:rsidR="000F2F0E" w:rsidRPr="00055CD3">
        <w:t>owaniu o udzielenie zamówienia</w:t>
      </w:r>
      <w:r w:rsidRPr="00055CD3">
        <w:t xml:space="preserve"> na</w:t>
      </w:r>
      <w:r w:rsidR="007414BF" w:rsidRPr="007414BF">
        <w:rPr>
          <w:rFonts w:eastAsia="SimSun"/>
          <w:b/>
          <w:bCs/>
          <w:lang w:eastAsia="zh-CN"/>
        </w:rPr>
        <w:t xml:space="preserve"> </w:t>
      </w:r>
      <w:r w:rsidR="007414BF" w:rsidRPr="007414BF">
        <w:rPr>
          <w:rFonts w:eastAsia="SimSun"/>
          <w:b/>
          <w:bCs/>
          <w:lang w:val="x-none" w:eastAsia="zh-CN"/>
        </w:rPr>
        <w:t>usługę organizacji wypoczynku</w:t>
      </w:r>
      <w:r w:rsidR="0034281C">
        <w:rPr>
          <w:rFonts w:eastAsia="SimSun"/>
          <w:b/>
          <w:bCs/>
          <w:lang w:eastAsia="zh-CN"/>
        </w:rPr>
        <w:t xml:space="preserve"> w formie wyjazdu </w:t>
      </w:r>
      <w:proofErr w:type="spellStart"/>
      <w:r w:rsidR="0034281C">
        <w:rPr>
          <w:rFonts w:eastAsia="SimSun"/>
          <w:b/>
          <w:bCs/>
          <w:lang w:eastAsia="zh-CN"/>
        </w:rPr>
        <w:t>psychoedukacyjnego</w:t>
      </w:r>
      <w:proofErr w:type="spellEnd"/>
      <w:r w:rsidR="007414BF" w:rsidRPr="007414BF">
        <w:rPr>
          <w:rFonts w:eastAsia="SimSun"/>
          <w:b/>
          <w:bCs/>
          <w:lang w:eastAsia="zh-CN"/>
        </w:rPr>
        <w:t xml:space="preserve"> </w:t>
      </w:r>
      <w:r w:rsidR="007414BF" w:rsidRPr="007414BF">
        <w:rPr>
          <w:rFonts w:eastAsia="SimSun"/>
          <w:b/>
          <w:bCs/>
          <w:lang w:val="x-none" w:eastAsia="zh-CN"/>
        </w:rPr>
        <w:t>dla dzieci</w:t>
      </w:r>
      <w:r w:rsidR="007414BF" w:rsidRPr="007414BF">
        <w:rPr>
          <w:rFonts w:eastAsia="SimSun"/>
          <w:b/>
          <w:bCs/>
          <w:lang w:eastAsia="zh-CN"/>
        </w:rPr>
        <w:t xml:space="preserve"> przebywających w pieczy zastępczej </w:t>
      </w:r>
      <w:r w:rsidR="007414BF" w:rsidRPr="007414BF">
        <w:rPr>
          <w:rFonts w:eastAsia="SimSun"/>
          <w:b/>
          <w:lang w:eastAsia="zh-CN"/>
        </w:rPr>
        <w:t>w ramach projektu „Rodzina w Centrum II” realizowanego z Regionalnego Programu Operacyjnego Województwa Pomorskiego na lata 2014 – 2020</w:t>
      </w:r>
      <w:r w:rsidR="00284DF5">
        <w:rPr>
          <w:rFonts w:eastAsia="SimSun"/>
          <w:b/>
          <w:lang w:eastAsia="zh-CN"/>
        </w:rPr>
        <w:t>.</w:t>
      </w:r>
      <w:r w:rsidR="007414BF" w:rsidRPr="007414BF">
        <w:rPr>
          <w:rFonts w:eastAsia="SimSun"/>
          <w:b/>
          <w:lang w:eastAsia="zh-CN"/>
        </w:rPr>
        <w:t xml:space="preserve"> </w:t>
      </w:r>
    </w:p>
    <w:p w14:paraId="69DA9903" w14:textId="79395AE7" w:rsidR="004F6E2F" w:rsidRPr="007414BF" w:rsidRDefault="00FB20ED" w:rsidP="004F6E2F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CD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57B9BEEA" w14:textId="798F647E" w:rsidR="006A3DA8" w:rsidRPr="006A3DA8" w:rsidRDefault="006A3DA8" w:rsidP="009174F6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sz w:val="24"/>
          <w:szCs w:val="24"/>
        </w:rPr>
        <w:t xml:space="preserve">CZĘŚĆ A – DANE </w:t>
      </w:r>
      <w:r w:rsidR="005F7F7B">
        <w:rPr>
          <w:rFonts w:ascii="Times New Roman" w:hAnsi="Times New Roman" w:cs="Times New Roman"/>
          <w:b/>
          <w:bCs/>
          <w:sz w:val="24"/>
          <w:szCs w:val="24"/>
        </w:rPr>
        <w:t>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504C06" w:rsidRPr="00055CD3" w14:paraId="69673EB1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53D0110E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Pełna nazwa wykonawcy</w:t>
            </w:r>
          </w:p>
        </w:tc>
        <w:tc>
          <w:tcPr>
            <w:tcW w:w="4530" w:type="dxa"/>
          </w:tcPr>
          <w:p w14:paraId="702B3008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DE9CF7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88586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19988F2B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38DD046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wykonawcy (ulica, nr lokalu, kod pocztowy, miejscowość, województwo)</w:t>
            </w:r>
          </w:p>
        </w:tc>
        <w:tc>
          <w:tcPr>
            <w:tcW w:w="4530" w:type="dxa"/>
          </w:tcPr>
          <w:p w14:paraId="11FF1081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8EEF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46C3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817" w:rsidRPr="00055CD3" w14:paraId="22360BD7" w14:textId="77777777" w:rsidTr="00284DF5">
        <w:tc>
          <w:tcPr>
            <w:tcW w:w="4530" w:type="dxa"/>
            <w:shd w:val="clear" w:color="auto" w:fill="F2F2F2" w:themeFill="background1" w:themeFillShade="F2"/>
          </w:tcPr>
          <w:p w14:paraId="651B1859" w14:textId="77777777" w:rsidR="008D5817" w:rsidRPr="00055CD3" w:rsidRDefault="008D5817" w:rsidP="00284D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4530" w:type="dxa"/>
          </w:tcPr>
          <w:p w14:paraId="0ACA4941" w14:textId="77777777" w:rsidR="008D5817" w:rsidRDefault="008D5817" w:rsidP="00284D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1EB8B" w14:textId="54D1AC42" w:rsidR="00055CD3" w:rsidRPr="00055CD3" w:rsidRDefault="00055CD3" w:rsidP="00284D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056B703A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1E869E84" w14:textId="35BE7664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  <w:r w:rsidR="00D25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5328" w:rsidRPr="00D25328">
              <w:rPr>
                <w:rFonts w:ascii="Times New Roman" w:hAnsi="Times New Roman" w:cs="Times New Roman"/>
                <w:sz w:val="18"/>
                <w:szCs w:val="18"/>
              </w:rPr>
              <w:t>* dotyczy firm świadczących usługi</w:t>
            </w:r>
          </w:p>
        </w:tc>
        <w:tc>
          <w:tcPr>
            <w:tcW w:w="4530" w:type="dxa"/>
          </w:tcPr>
          <w:p w14:paraId="0FE37474" w14:textId="77777777" w:rsidR="00504C0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BE776" w14:textId="0D68FDF6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647E54B4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05BD0E71" w14:textId="08BB0D1A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KRS/</w:t>
            </w:r>
            <w:proofErr w:type="spellStart"/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CEiDG</w:t>
            </w:r>
            <w:proofErr w:type="spellEnd"/>
            <w:r w:rsidR="00D25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5328" w:rsidRPr="00D25328">
              <w:rPr>
                <w:rFonts w:ascii="Times New Roman" w:hAnsi="Times New Roman" w:cs="Times New Roman"/>
                <w:sz w:val="18"/>
                <w:szCs w:val="18"/>
              </w:rPr>
              <w:t>* dotyczy firm świadczących usługi</w:t>
            </w:r>
          </w:p>
        </w:tc>
        <w:tc>
          <w:tcPr>
            <w:tcW w:w="4530" w:type="dxa"/>
          </w:tcPr>
          <w:p w14:paraId="5CBDE757" w14:textId="77777777" w:rsidR="00504C0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FCB12" w14:textId="23F72E74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8479C5" w14:textId="77777777"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3E40687D" w14:textId="000679D1" w:rsidR="009174F6" w:rsidRPr="00D25328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D25328">
        <w:rPr>
          <w:rFonts w:ascii="Times New Roman" w:hAnsi="Times New Roman" w:cs="Times New Roman"/>
          <w:sz w:val="24"/>
          <w:szCs w:val="24"/>
        </w:rPr>
        <w:t xml:space="preserve">Reprezentacja </w:t>
      </w:r>
      <w:r w:rsidR="005F7F7B" w:rsidRPr="00D25328">
        <w:rPr>
          <w:rFonts w:ascii="Times New Roman" w:hAnsi="Times New Roman" w:cs="Times New Roman"/>
          <w:sz w:val="24"/>
          <w:szCs w:val="24"/>
        </w:rPr>
        <w:t>wykonawcy</w:t>
      </w:r>
      <w:r w:rsidR="00D25328">
        <w:rPr>
          <w:rFonts w:ascii="Times New Roman" w:hAnsi="Times New Roman" w:cs="Times New Roman"/>
          <w:sz w:val="24"/>
          <w:szCs w:val="24"/>
        </w:rPr>
        <w:t xml:space="preserve"> (</w:t>
      </w:r>
      <w:r w:rsidR="00D25328" w:rsidRPr="00D25328">
        <w:rPr>
          <w:rFonts w:ascii="Times New Roman" w:hAnsi="Times New Roman" w:cs="Times New Roman"/>
          <w:sz w:val="18"/>
          <w:szCs w:val="18"/>
        </w:rPr>
        <w:t>dotyczy firm świadczących usługi</w:t>
      </w:r>
      <w:r w:rsidR="00D25328">
        <w:rPr>
          <w:rFonts w:ascii="Times New Roman" w:hAnsi="Times New Roman" w:cs="Times New Roman"/>
          <w:sz w:val="18"/>
          <w:szCs w:val="18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9174F6" w:rsidRPr="00D25328" w14:paraId="34FC17F9" w14:textId="77777777" w:rsidTr="0050705E">
        <w:tc>
          <w:tcPr>
            <w:tcW w:w="4530" w:type="dxa"/>
            <w:shd w:val="clear" w:color="auto" w:fill="F2F2F2" w:themeFill="background1" w:themeFillShade="F2"/>
          </w:tcPr>
          <w:p w14:paraId="47F548CB" w14:textId="77777777" w:rsidR="009174F6" w:rsidRPr="00D25328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Imię i nazwisko osoby/osób reprezentującej/</w:t>
            </w:r>
            <w:proofErr w:type="spellStart"/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ych</w:t>
            </w:r>
            <w:proofErr w:type="spellEnd"/>
            <w:r w:rsidRPr="00D25328">
              <w:rPr>
                <w:rFonts w:ascii="Times New Roman" w:hAnsi="Times New Roman" w:cs="Times New Roman"/>
                <w:sz w:val="24"/>
                <w:szCs w:val="24"/>
              </w:rPr>
              <w:t xml:space="preserve"> wykonawcę </w:t>
            </w:r>
          </w:p>
        </w:tc>
        <w:tc>
          <w:tcPr>
            <w:tcW w:w="4530" w:type="dxa"/>
          </w:tcPr>
          <w:p w14:paraId="27F6753B" w14:textId="77777777" w:rsidR="009174F6" w:rsidRPr="00D25328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3FAC3954" w14:textId="77777777" w:rsidTr="0050705E">
        <w:tc>
          <w:tcPr>
            <w:tcW w:w="4530" w:type="dxa"/>
            <w:shd w:val="clear" w:color="auto" w:fill="F2F2F2" w:themeFill="background1" w:themeFillShade="F2"/>
          </w:tcPr>
          <w:p w14:paraId="4630867F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Podstawa reprezentacji</w:t>
            </w:r>
          </w:p>
        </w:tc>
        <w:tc>
          <w:tcPr>
            <w:tcW w:w="4530" w:type="dxa"/>
          </w:tcPr>
          <w:p w14:paraId="4EA48436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0EFCD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202BA6" w14:textId="77777777"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66375ADD" w14:textId="77777777" w:rsidR="00504C06" w:rsidRPr="00055CD3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>Dane teleadresowe, na które będzie przekazywana wszelka korespondencja: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9174F6" w:rsidRPr="00055CD3" w14:paraId="2166AB1C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74A5CF23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do korespondencji</w:t>
            </w:r>
          </w:p>
        </w:tc>
        <w:tc>
          <w:tcPr>
            <w:tcW w:w="4530" w:type="dxa"/>
          </w:tcPr>
          <w:p w14:paraId="18085F6A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55265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1346B21F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7ABF1068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4530" w:type="dxa"/>
          </w:tcPr>
          <w:p w14:paraId="28D41D7A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E571AD" w14:textId="7C60CE37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00748334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1A2C128D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</w:p>
        </w:tc>
        <w:tc>
          <w:tcPr>
            <w:tcW w:w="4530" w:type="dxa"/>
          </w:tcPr>
          <w:p w14:paraId="5B6E4316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0630C" w14:textId="6C7B90C8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6FDC7ABC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10DA0C14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4530" w:type="dxa"/>
          </w:tcPr>
          <w:p w14:paraId="083213C6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E18DC" w14:textId="30109BB4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85D7970" w14:textId="77777777" w:rsidR="009174F6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28614016" w14:textId="77777777" w:rsidR="007414BF" w:rsidRPr="00055CD3" w:rsidRDefault="007414BF" w:rsidP="00E80043">
      <w:pPr>
        <w:rPr>
          <w:rFonts w:ascii="Times New Roman" w:hAnsi="Times New Roman" w:cs="Times New Roman"/>
          <w:sz w:val="10"/>
          <w:szCs w:val="10"/>
        </w:rPr>
      </w:pPr>
    </w:p>
    <w:p w14:paraId="5AD7441D" w14:textId="77777777" w:rsidR="00055CD3" w:rsidRDefault="00055CD3" w:rsidP="00055CD3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14:paraId="13279D28" w14:textId="71777126" w:rsidR="006A3DA8" w:rsidRPr="006A3DA8" w:rsidRDefault="006A3DA8" w:rsidP="006A3DA8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CZĘŚ</w:t>
      </w:r>
      <w:r w:rsidR="00AA686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Ć B – OFERTA CENOWA </w:t>
      </w:r>
      <w:r w:rsidR="002119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I POZACENOWA</w:t>
      </w:r>
    </w:p>
    <w:p w14:paraId="3EE2717E" w14:textId="24EC63A3" w:rsidR="003A35DF" w:rsidRPr="00C82C11" w:rsidRDefault="00FB20ED" w:rsidP="008D581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Nawiązując do </w:t>
      </w:r>
      <w:r w:rsidR="005F7F7B">
        <w:rPr>
          <w:rFonts w:ascii="Times New Roman" w:hAnsi="Times New Roman" w:cs="Times New Roman"/>
          <w:color w:val="000000"/>
          <w:sz w:val="24"/>
          <w:szCs w:val="24"/>
        </w:rPr>
        <w:t>zapytania ofertowego</w:t>
      </w:r>
      <w:r w:rsidR="007414BF" w:rsidRPr="007414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414BF" w:rsidRPr="00055CD3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="007414BF" w:rsidRPr="007414BF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="007414BF" w:rsidRPr="007414BF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x-none" w:eastAsia="zh-CN"/>
        </w:rPr>
        <w:t>usługę organizacji wypoczynku</w:t>
      </w:r>
      <w:r w:rsidR="007414BF" w:rsidRPr="007414BF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="0034281C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 xml:space="preserve">w formie wyjazdu </w:t>
      </w:r>
      <w:proofErr w:type="spellStart"/>
      <w:r w:rsidR="0034281C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>psychoedukacyjnego</w:t>
      </w:r>
      <w:proofErr w:type="spellEnd"/>
      <w:r w:rsidR="0034281C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="007414BF" w:rsidRPr="007414BF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x-none" w:eastAsia="zh-CN"/>
        </w:rPr>
        <w:t>dla dzieci</w:t>
      </w:r>
      <w:r w:rsidR="007414BF" w:rsidRPr="007414BF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 xml:space="preserve"> przebywających w pieczy zastępczej </w:t>
      </w:r>
      <w:r w:rsidR="007414BF" w:rsidRPr="007414BF"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  <w:t xml:space="preserve">w ramach projektu „Rodzina w Centrum II” realizowanego z Regionalnego Programu Operacyjnego Województwa Pomorskiego na lata 2014 – 2020 </w:t>
      </w:r>
      <w:r w:rsidR="005F7F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oferuj</w:t>
      </w:r>
      <w:r w:rsidR="007414BF">
        <w:rPr>
          <w:rFonts w:ascii="Times New Roman" w:hAnsi="Times New Roman" w:cs="Times New Roman"/>
          <w:color w:val="000000"/>
          <w:sz w:val="24"/>
          <w:szCs w:val="24"/>
        </w:rPr>
        <w:t>ę/</w:t>
      </w:r>
      <w:proofErr w:type="spellStart"/>
      <w:r w:rsidR="007414BF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my</w:t>
      </w:r>
      <w:proofErr w:type="spellEnd"/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wykonanie przedmiotu zamówienia</w:t>
      </w:r>
      <w:r w:rsidR="009D7C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5817" w:rsidRPr="00055CD3">
        <w:rPr>
          <w:rFonts w:ascii="Times New Roman" w:hAnsi="Times New Roman" w:cs="Times New Roman"/>
          <w:color w:val="000000"/>
          <w:sz w:val="24"/>
          <w:szCs w:val="24"/>
        </w:rPr>
        <w:t>na niżej wymienionych warunkach</w:t>
      </w:r>
      <w:r w:rsidR="000F2F0E" w:rsidRPr="00055CD3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CA70D6"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C92DEC3" w14:textId="77777777" w:rsidR="003B2EEA" w:rsidRPr="003B2EEA" w:rsidRDefault="003B2EEA" w:rsidP="003B2EEA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x-none"/>
        </w:rPr>
      </w:pPr>
    </w:p>
    <w:p w14:paraId="0978C532" w14:textId="2FEE88E2" w:rsidR="003B2EEA" w:rsidRPr="003B2EEA" w:rsidRDefault="003B2EEA" w:rsidP="003B2EEA">
      <w:pPr>
        <w:pStyle w:val="Akapitzlist"/>
        <w:numPr>
          <w:ilvl w:val="0"/>
          <w:numId w:val="38"/>
        </w:num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</w:pP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Za cenę łączną: ………………………………………………………… zł (brutto) </w:t>
      </w:r>
    </w:p>
    <w:p w14:paraId="7931C748" w14:textId="528EBECF" w:rsidR="003B2EEA" w:rsidRPr="003B2EEA" w:rsidRDefault="003B2EEA" w:rsidP="003B2EEA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słownie: …………………………………………………………………………….</w:t>
      </w:r>
    </w:p>
    <w:p w14:paraId="05B7173C" w14:textId="238E3497" w:rsidR="003B2EEA" w:rsidRPr="003B2EEA" w:rsidRDefault="003B2EEA" w:rsidP="003B2EEA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W tym:</w:t>
      </w:r>
    </w:p>
    <w:p w14:paraId="5C0318DC" w14:textId="6AA79FDD" w:rsidR="003B2EEA" w:rsidRPr="003B2EEA" w:rsidRDefault="003B2EEA" w:rsidP="003B2EEA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</w:pPr>
      <w:r w:rsidRPr="003B2E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Wartość netto: …………………………………………………….. zł</w:t>
      </w:r>
    </w:p>
    <w:p w14:paraId="7DDD955F" w14:textId="7CDD7035" w:rsidR="003B2EEA" w:rsidRPr="003B2EEA" w:rsidRDefault="003B2EEA" w:rsidP="003B2EEA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Kwota podatku VAT: …………………………………………… zł</w:t>
      </w:r>
    </w:p>
    <w:p w14:paraId="38B85B78" w14:textId="77777777" w:rsidR="003B2EEA" w:rsidRPr="003B2EEA" w:rsidRDefault="003B2EEA" w:rsidP="003B2EEA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2C9262D" w14:textId="77777777" w:rsidR="003B2EEA" w:rsidRPr="003B2EEA" w:rsidRDefault="003B2EEA" w:rsidP="003B2EEA">
      <w:pPr>
        <w:pStyle w:val="Akapitzlist"/>
        <w:numPr>
          <w:ilvl w:val="0"/>
          <w:numId w:val="38"/>
        </w:numPr>
        <w:spacing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</w:pP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Zamówienie zrealizowane będzie w: 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br/>
      </w:r>
    </w:p>
    <w:p w14:paraId="1399CB1C" w14:textId="0A079D13" w:rsidR="003B2EEA" w:rsidRPr="003B2EEA" w:rsidRDefault="003B2EEA" w:rsidP="005A53AA">
      <w:pPr>
        <w:spacing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</w:pPr>
      <w:r w:rsidRPr="003B2E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……………………………………………….……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</w:rPr>
        <w:t>……………...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……</w:t>
      </w:r>
    </w:p>
    <w:p w14:paraId="2AE0AA64" w14:textId="5FC003AB" w:rsidR="003B2EEA" w:rsidRPr="003B2EEA" w:rsidRDefault="003B2EEA" w:rsidP="005A53AA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B2E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(nazwa i 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dokładny 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adres obiektu)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położonym w odległości …….. km od centrum  </w:t>
      </w:r>
    </w:p>
    <w:p w14:paraId="58280BFB" w14:textId="56C6CFC0" w:rsidR="003B2EEA" w:rsidRPr="003B2EEA" w:rsidRDefault="003B2EEA" w:rsidP="005A53AA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B2E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miasta Słupsk.</w:t>
      </w:r>
    </w:p>
    <w:p w14:paraId="1360853C" w14:textId="7FD620D3" w:rsidR="003B2EEA" w:rsidRDefault="003B2EEA" w:rsidP="003B2EEA">
      <w:pPr>
        <w:pStyle w:val="Akapitzlist"/>
        <w:numPr>
          <w:ilvl w:val="0"/>
          <w:numId w:val="38"/>
        </w:num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B2E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Zamówienie </w:t>
      </w:r>
      <w:r w:rsidR="005A53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zrealizowane zostanie w </w:t>
      </w:r>
      <w:r w:rsidR="006639E8">
        <w:rPr>
          <w:rFonts w:ascii="Times New Roman" w:hAnsi="Times New Roman" w:cs="Times New Roman"/>
          <w:bCs/>
          <w:color w:val="000000"/>
          <w:sz w:val="24"/>
          <w:szCs w:val="24"/>
        </w:rPr>
        <w:t>terminie od ………….. r. do ……………</w:t>
      </w:r>
      <w:r w:rsidRPr="003B2EEA">
        <w:rPr>
          <w:rFonts w:ascii="Times New Roman" w:hAnsi="Times New Roman" w:cs="Times New Roman"/>
          <w:bCs/>
          <w:color w:val="000000"/>
          <w:sz w:val="24"/>
          <w:szCs w:val="24"/>
        </w:rPr>
        <w:t>2021 r.</w:t>
      </w:r>
      <w:r w:rsidR="006639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639E8" w:rsidRPr="006639E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(należy </w:t>
      </w:r>
      <w:r w:rsidR="006639E8">
        <w:rPr>
          <w:rFonts w:ascii="Times New Roman" w:hAnsi="Times New Roman" w:cs="Times New Roman"/>
          <w:b/>
          <w:bCs/>
          <w:color w:val="000000"/>
          <w:sz w:val="24"/>
          <w:szCs w:val="24"/>
        </w:rPr>
        <w:t>uzu</w:t>
      </w:r>
      <w:r w:rsidR="006639E8" w:rsidRPr="006639E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pełnić</w:t>
      </w:r>
      <w:r w:rsidR="003066D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termin</w:t>
      </w:r>
      <w:r w:rsidR="006639E8" w:rsidRPr="006639E8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  <w:r w:rsidR="006639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</w:t>
      </w:r>
    </w:p>
    <w:p w14:paraId="2F099556" w14:textId="77777777" w:rsidR="006639E8" w:rsidRPr="003B2EEA" w:rsidRDefault="006639E8" w:rsidP="006639E8">
      <w:pPr>
        <w:pStyle w:val="Akapitzlist"/>
        <w:spacing w:line="240" w:lineRule="auto"/>
        <w:ind w:left="501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2039D63" w14:textId="344CDFB8" w:rsidR="003B2EEA" w:rsidRPr="003B2EEA" w:rsidRDefault="003B2EEA" w:rsidP="003B2EEA">
      <w:pPr>
        <w:pStyle w:val="Akapitzlist"/>
        <w:numPr>
          <w:ilvl w:val="0"/>
          <w:numId w:val="38"/>
        </w:num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</w:pPr>
      <w:r w:rsidRPr="003B2EEA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Oferuję:</w:t>
      </w:r>
    </w:p>
    <w:tbl>
      <w:tblPr>
        <w:tblW w:w="886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2"/>
        <w:gridCol w:w="1323"/>
        <w:gridCol w:w="1712"/>
        <w:gridCol w:w="1712"/>
      </w:tblGrid>
      <w:tr w:rsidR="003B2EEA" w:rsidRPr="00284DF5" w14:paraId="57CCA872" w14:textId="77777777" w:rsidTr="00284DF5">
        <w:tc>
          <w:tcPr>
            <w:tcW w:w="4122" w:type="dxa"/>
            <w:vAlign w:val="center"/>
          </w:tcPr>
          <w:p w14:paraId="10200E19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/>
                <w:bCs/>
                <w:color w:val="000000"/>
              </w:rPr>
              <w:t>Dodatkowe atrakcje</w:t>
            </w:r>
          </w:p>
        </w:tc>
        <w:tc>
          <w:tcPr>
            <w:tcW w:w="1323" w:type="dxa"/>
            <w:vAlign w:val="center"/>
          </w:tcPr>
          <w:p w14:paraId="38C986FC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/>
                <w:bCs/>
                <w:color w:val="000000"/>
              </w:rPr>
              <w:t>Kryterium</w:t>
            </w:r>
          </w:p>
        </w:tc>
        <w:tc>
          <w:tcPr>
            <w:tcW w:w="1712" w:type="dxa"/>
            <w:vAlign w:val="center"/>
          </w:tcPr>
          <w:p w14:paraId="0D28D351" w14:textId="7A854B1C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Możliwa </w:t>
            </w:r>
            <w:r w:rsidRPr="00284DF5"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>do uzyskania liczba punktów</w:t>
            </w:r>
          </w:p>
        </w:tc>
        <w:tc>
          <w:tcPr>
            <w:tcW w:w="1712" w:type="dxa"/>
          </w:tcPr>
          <w:p w14:paraId="5E32D0B7" w14:textId="49AB1A20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/>
                <w:bCs/>
                <w:color w:val="000000"/>
              </w:rPr>
              <w:t>Oferta Wykonawcy</w:t>
            </w:r>
          </w:p>
        </w:tc>
      </w:tr>
      <w:tr w:rsidR="003B2EEA" w:rsidRPr="00284DF5" w14:paraId="7B1A749A" w14:textId="77777777" w:rsidTr="00284DF5">
        <w:tc>
          <w:tcPr>
            <w:tcW w:w="4122" w:type="dxa"/>
            <w:vAlign w:val="center"/>
          </w:tcPr>
          <w:p w14:paraId="61670A22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Zajęcia taneczne</w:t>
            </w:r>
          </w:p>
          <w:p w14:paraId="48FCA9B2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i/>
                <w:color w:val="000000"/>
              </w:rPr>
              <w:t>(zorganizowane minimum 2 razy w wymiarze min 2h</w:t>
            </w:r>
            <w:r w:rsidRPr="00284DF5">
              <w:rPr>
                <w:rFonts w:ascii="Times New Roman" w:hAnsi="Times New Roman" w:cs="Times New Roman"/>
                <w:bCs/>
                <w:color w:val="000000"/>
              </w:rPr>
              <w:t>)</w:t>
            </w:r>
          </w:p>
        </w:tc>
        <w:tc>
          <w:tcPr>
            <w:tcW w:w="1323" w:type="dxa"/>
            <w:vAlign w:val="center"/>
          </w:tcPr>
          <w:p w14:paraId="2006E85C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A1</w:t>
            </w:r>
          </w:p>
        </w:tc>
        <w:tc>
          <w:tcPr>
            <w:tcW w:w="1712" w:type="dxa"/>
            <w:vAlign w:val="center"/>
          </w:tcPr>
          <w:p w14:paraId="230591C3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TAK – 5 pkt</w:t>
            </w:r>
          </w:p>
          <w:p w14:paraId="08523E28" w14:textId="27B5999E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NIE – 0 pkt</w:t>
            </w:r>
          </w:p>
        </w:tc>
        <w:tc>
          <w:tcPr>
            <w:tcW w:w="1712" w:type="dxa"/>
          </w:tcPr>
          <w:p w14:paraId="6EA74ECA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Wpisać TAK lub NIE</w:t>
            </w:r>
          </w:p>
          <w:p w14:paraId="1E0C6886" w14:textId="23868988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……………….</w:t>
            </w:r>
          </w:p>
        </w:tc>
      </w:tr>
      <w:tr w:rsidR="003B2EEA" w:rsidRPr="00284DF5" w14:paraId="6C01553F" w14:textId="77777777" w:rsidTr="00284DF5">
        <w:trPr>
          <w:trHeight w:val="549"/>
        </w:trPr>
        <w:tc>
          <w:tcPr>
            <w:tcW w:w="4122" w:type="dxa"/>
            <w:vAlign w:val="center"/>
          </w:tcPr>
          <w:p w14:paraId="40F82484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 xml:space="preserve">Karaoke </w:t>
            </w:r>
          </w:p>
        </w:tc>
        <w:tc>
          <w:tcPr>
            <w:tcW w:w="1323" w:type="dxa"/>
            <w:vAlign w:val="center"/>
          </w:tcPr>
          <w:p w14:paraId="0A9DBD70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A2</w:t>
            </w:r>
          </w:p>
        </w:tc>
        <w:tc>
          <w:tcPr>
            <w:tcW w:w="1712" w:type="dxa"/>
            <w:vAlign w:val="center"/>
          </w:tcPr>
          <w:p w14:paraId="7CD30994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TAK – 5 pkt</w:t>
            </w:r>
          </w:p>
          <w:p w14:paraId="375D9044" w14:textId="47236209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NIE – 0 pkt</w:t>
            </w:r>
          </w:p>
        </w:tc>
        <w:tc>
          <w:tcPr>
            <w:tcW w:w="1712" w:type="dxa"/>
          </w:tcPr>
          <w:p w14:paraId="4F42B43D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Wpisać TAK lub NIE</w:t>
            </w:r>
          </w:p>
          <w:p w14:paraId="2BB585C4" w14:textId="4D095D81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……………….</w:t>
            </w:r>
          </w:p>
        </w:tc>
      </w:tr>
      <w:tr w:rsidR="003B2EEA" w:rsidRPr="00284DF5" w14:paraId="2C3DF0A9" w14:textId="77777777" w:rsidTr="00284DF5">
        <w:tc>
          <w:tcPr>
            <w:tcW w:w="4122" w:type="dxa"/>
            <w:vAlign w:val="center"/>
          </w:tcPr>
          <w:p w14:paraId="0A303612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Ognisko z kiełbaskami</w:t>
            </w:r>
          </w:p>
          <w:p w14:paraId="7696FE78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</w:rPr>
            </w:pPr>
          </w:p>
        </w:tc>
        <w:tc>
          <w:tcPr>
            <w:tcW w:w="1323" w:type="dxa"/>
            <w:vAlign w:val="center"/>
          </w:tcPr>
          <w:p w14:paraId="19AD28B3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A3</w:t>
            </w:r>
          </w:p>
        </w:tc>
        <w:tc>
          <w:tcPr>
            <w:tcW w:w="1712" w:type="dxa"/>
            <w:vAlign w:val="center"/>
          </w:tcPr>
          <w:p w14:paraId="3374C312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TAK – 5 pkt</w:t>
            </w:r>
          </w:p>
          <w:p w14:paraId="56BA3B16" w14:textId="216C4E2D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NIE – 0 pkt</w:t>
            </w:r>
          </w:p>
        </w:tc>
        <w:tc>
          <w:tcPr>
            <w:tcW w:w="1712" w:type="dxa"/>
          </w:tcPr>
          <w:p w14:paraId="2F2D04A2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Wpisać TAK lub NIE</w:t>
            </w:r>
          </w:p>
          <w:p w14:paraId="4B4FD3A9" w14:textId="6D1780E8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……………….</w:t>
            </w:r>
          </w:p>
        </w:tc>
      </w:tr>
      <w:tr w:rsidR="003B2EEA" w:rsidRPr="00284DF5" w14:paraId="75E08F72" w14:textId="77777777" w:rsidTr="00284DF5">
        <w:tc>
          <w:tcPr>
            <w:tcW w:w="4122" w:type="dxa"/>
            <w:vAlign w:val="center"/>
          </w:tcPr>
          <w:p w14:paraId="5F4645A1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lastRenderedPageBreak/>
              <w:t>Kino kolonijne</w:t>
            </w:r>
          </w:p>
        </w:tc>
        <w:tc>
          <w:tcPr>
            <w:tcW w:w="1323" w:type="dxa"/>
          </w:tcPr>
          <w:p w14:paraId="0568EF86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25EA2135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A4</w:t>
            </w:r>
          </w:p>
        </w:tc>
        <w:tc>
          <w:tcPr>
            <w:tcW w:w="1712" w:type="dxa"/>
            <w:vAlign w:val="center"/>
          </w:tcPr>
          <w:p w14:paraId="52FFD682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TAK – 5 pkt</w:t>
            </w:r>
          </w:p>
          <w:p w14:paraId="70440191" w14:textId="3BD521FA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NIE – 0 pkt</w:t>
            </w:r>
          </w:p>
        </w:tc>
        <w:tc>
          <w:tcPr>
            <w:tcW w:w="1712" w:type="dxa"/>
          </w:tcPr>
          <w:p w14:paraId="11542C48" w14:textId="77777777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Wpisać TAK lub NIE</w:t>
            </w:r>
          </w:p>
          <w:p w14:paraId="236E6CEF" w14:textId="65338B03" w:rsidR="003B2EEA" w:rsidRPr="00284DF5" w:rsidRDefault="003B2EEA" w:rsidP="003B2EEA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284DF5">
              <w:rPr>
                <w:rFonts w:ascii="Times New Roman" w:hAnsi="Times New Roman" w:cs="Times New Roman"/>
                <w:bCs/>
                <w:color w:val="000000"/>
              </w:rPr>
              <w:t>……………….</w:t>
            </w:r>
          </w:p>
        </w:tc>
      </w:tr>
    </w:tbl>
    <w:p w14:paraId="3F98937B" w14:textId="10D35C65" w:rsidR="007414BF" w:rsidRPr="00211908" w:rsidRDefault="007414BF" w:rsidP="00211908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1A0A113A" w14:textId="754163C9" w:rsidR="00055CD3" w:rsidRPr="00284DF5" w:rsidRDefault="00211908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 C</w:t>
      </w:r>
      <w:r w:rsidR="006A3DA8" w:rsidRPr="00284DF5">
        <w:rPr>
          <w:rFonts w:ascii="Times New Roman" w:hAnsi="Times New Roman" w:cs="Times New Roman"/>
          <w:sz w:val="24"/>
          <w:szCs w:val="24"/>
        </w:rPr>
        <w:t xml:space="preserve"> – OŚWIADCZENIA </w:t>
      </w:r>
      <w:r w:rsidR="005F7F7B" w:rsidRPr="00284DF5">
        <w:rPr>
          <w:rFonts w:ascii="Times New Roman" w:hAnsi="Times New Roman" w:cs="Times New Roman"/>
          <w:sz w:val="24"/>
          <w:szCs w:val="24"/>
        </w:rPr>
        <w:t>WYKONAWCY</w:t>
      </w:r>
    </w:p>
    <w:p w14:paraId="0FCCF584" w14:textId="202199E2" w:rsidR="00FD478A" w:rsidRPr="00284DF5" w:rsidRDefault="005F7F7B" w:rsidP="00E02129">
      <w:pPr>
        <w:keepLines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84DF5">
        <w:rPr>
          <w:rFonts w:ascii="Times New Roman" w:hAnsi="Times New Roman" w:cs="Times New Roman"/>
          <w:bCs/>
          <w:sz w:val="24"/>
          <w:szCs w:val="24"/>
        </w:rPr>
        <w:t xml:space="preserve">Składając ofertę dotyczącą </w:t>
      </w:r>
      <w:r w:rsidR="00284DF5" w:rsidRPr="00284DF5">
        <w:rPr>
          <w:rFonts w:ascii="Times New Roman" w:hAnsi="Times New Roman" w:cs="Times New Roman"/>
          <w:bCs/>
          <w:sz w:val="24"/>
          <w:szCs w:val="24"/>
        </w:rPr>
        <w:t>usługi organizacji wypoczynku</w:t>
      </w:r>
      <w:r w:rsidR="00BC1139">
        <w:rPr>
          <w:rFonts w:ascii="Times New Roman" w:hAnsi="Times New Roman" w:cs="Times New Roman"/>
          <w:bCs/>
          <w:sz w:val="24"/>
          <w:szCs w:val="24"/>
        </w:rPr>
        <w:t xml:space="preserve"> w formie wyjazdu </w:t>
      </w:r>
      <w:proofErr w:type="spellStart"/>
      <w:r w:rsidR="00BC1139">
        <w:rPr>
          <w:rFonts w:ascii="Times New Roman" w:hAnsi="Times New Roman" w:cs="Times New Roman"/>
          <w:bCs/>
          <w:sz w:val="24"/>
          <w:szCs w:val="24"/>
        </w:rPr>
        <w:t>psychoedukacyjnego</w:t>
      </w:r>
      <w:proofErr w:type="spellEnd"/>
      <w:r w:rsidR="00284DF5" w:rsidRPr="00284DF5">
        <w:rPr>
          <w:rFonts w:ascii="Times New Roman" w:hAnsi="Times New Roman" w:cs="Times New Roman"/>
          <w:bCs/>
          <w:sz w:val="24"/>
          <w:szCs w:val="24"/>
        </w:rPr>
        <w:t xml:space="preserve"> dla dzieci przebywających w pieczy zastępczej w ramach projektu „Rodzina w Centrum II” ze środków Europejskiego Funduszu Społecznego realizowanego </w:t>
      </w:r>
      <w:r w:rsidR="00BC1139">
        <w:rPr>
          <w:rFonts w:ascii="Times New Roman" w:hAnsi="Times New Roman" w:cs="Times New Roman"/>
          <w:bCs/>
          <w:sz w:val="24"/>
          <w:szCs w:val="24"/>
        </w:rPr>
        <w:br/>
      </w:r>
      <w:r w:rsidR="00284DF5" w:rsidRPr="00284DF5">
        <w:rPr>
          <w:rFonts w:ascii="Times New Roman" w:hAnsi="Times New Roman" w:cs="Times New Roman"/>
          <w:bCs/>
          <w:sz w:val="24"/>
          <w:szCs w:val="24"/>
        </w:rPr>
        <w:t xml:space="preserve">z Regionalnego Programu Operacyjnego Województwa Pomorskiego na lata 2014 – 2020 </w:t>
      </w:r>
      <w:r w:rsidRPr="00284DF5">
        <w:rPr>
          <w:rFonts w:ascii="Times New Roman" w:hAnsi="Times New Roman" w:cs="Times New Roman"/>
          <w:bCs/>
          <w:sz w:val="24"/>
          <w:szCs w:val="24"/>
        </w:rPr>
        <w:t xml:space="preserve">oświadczam, że zobowiązuję się zrealizować przedmiot zamówienia zgodnie z wymaganiami określonymi w zapytaniu ofertowym, nie wnoszę do niego żadnych zastrzeżeń i zobowiązuję się zrealizować usługę zgodnie z złożoną ofertą. </w:t>
      </w:r>
    </w:p>
    <w:p w14:paraId="4BC7306B" w14:textId="513C426B" w:rsidR="005F7F7B" w:rsidRPr="00284DF5" w:rsidRDefault="005F7F7B" w:rsidP="00FD478A">
      <w:pPr>
        <w:keepLines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84DF5">
        <w:rPr>
          <w:rFonts w:ascii="Times New Roman" w:hAnsi="Times New Roman" w:cs="Times New Roman"/>
          <w:bCs/>
          <w:sz w:val="24"/>
          <w:szCs w:val="24"/>
        </w:rPr>
        <w:t xml:space="preserve">Ponadto: </w:t>
      </w:r>
    </w:p>
    <w:p w14:paraId="1310B1E9" w14:textId="35D84948" w:rsidR="000F2F0E" w:rsidRPr="00284DF5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4DF5">
        <w:rPr>
          <w:rFonts w:ascii="Times New Roman" w:hAnsi="Times New Roman" w:cs="Times New Roman"/>
          <w:sz w:val="24"/>
          <w:szCs w:val="24"/>
        </w:rPr>
        <w:t>Oświadczam, że akceptuj</w:t>
      </w:r>
      <w:r w:rsidR="006A3DA8" w:rsidRPr="00284DF5">
        <w:rPr>
          <w:rFonts w:ascii="Times New Roman" w:hAnsi="Times New Roman" w:cs="Times New Roman"/>
          <w:sz w:val="24"/>
          <w:szCs w:val="24"/>
        </w:rPr>
        <w:t>ę</w:t>
      </w:r>
      <w:r w:rsidRPr="00284DF5">
        <w:rPr>
          <w:rFonts w:ascii="Times New Roman" w:hAnsi="Times New Roman" w:cs="Times New Roman"/>
          <w:sz w:val="24"/>
          <w:szCs w:val="24"/>
        </w:rPr>
        <w:t xml:space="preserve"> termin</w:t>
      </w:r>
      <w:r w:rsidR="005F7F7B" w:rsidRPr="00284DF5">
        <w:rPr>
          <w:rFonts w:ascii="Times New Roman" w:hAnsi="Times New Roman" w:cs="Times New Roman"/>
          <w:sz w:val="24"/>
          <w:szCs w:val="24"/>
        </w:rPr>
        <w:t>y</w:t>
      </w:r>
      <w:r w:rsidRPr="00284DF5">
        <w:rPr>
          <w:rFonts w:ascii="Times New Roman" w:hAnsi="Times New Roman" w:cs="Times New Roman"/>
          <w:sz w:val="24"/>
          <w:szCs w:val="24"/>
        </w:rPr>
        <w:t xml:space="preserve"> i warunki płatności wskazane w zapytaniu ofertowym. </w:t>
      </w:r>
    </w:p>
    <w:p w14:paraId="0285E0DC" w14:textId="6254B86D" w:rsidR="000F2F0E" w:rsidRPr="00284DF5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4DF5">
        <w:rPr>
          <w:rFonts w:ascii="Times New Roman" w:hAnsi="Times New Roman" w:cs="Times New Roman"/>
          <w:sz w:val="24"/>
          <w:szCs w:val="24"/>
        </w:rPr>
        <w:t>Oświadczam, że uważam się związan</w:t>
      </w:r>
      <w:r w:rsidR="006A3DA8" w:rsidRPr="00284DF5">
        <w:rPr>
          <w:rFonts w:ascii="Times New Roman" w:hAnsi="Times New Roman" w:cs="Times New Roman"/>
          <w:sz w:val="24"/>
          <w:szCs w:val="24"/>
        </w:rPr>
        <w:t>y</w:t>
      </w:r>
      <w:r w:rsidRPr="00284DF5">
        <w:rPr>
          <w:rFonts w:ascii="Times New Roman" w:hAnsi="Times New Roman" w:cs="Times New Roman"/>
          <w:sz w:val="24"/>
          <w:szCs w:val="24"/>
        </w:rPr>
        <w:t xml:space="preserve"> niniejszą ofertą na czas wskazany w </w:t>
      </w:r>
      <w:r w:rsidR="00DB00DF" w:rsidRPr="00284DF5">
        <w:rPr>
          <w:rFonts w:ascii="Times New Roman" w:hAnsi="Times New Roman" w:cs="Times New Roman"/>
          <w:sz w:val="24"/>
          <w:szCs w:val="24"/>
        </w:rPr>
        <w:t>zapytaniu ofertowym</w:t>
      </w:r>
      <w:r w:rsidR="00E02129" w:rsidRPr="00284DF5">
        <w:rPr>
          <w:rFonts w:ascii="Times New Roman" w:hAnsi="Times New Roman" w:cs="Times New Roman"/>
          <w:sz w:val="24"/>
          <w:szCs w:val="24"/>
        </w:rPr>
        <w:t>,</w:t>
      </w:r>
      <w:r w:rsidRPr="00284DF5">
        <w:rPr>
          <w:rFonts w:ascii="Times New Roman" w:hAnsi="Times New Roman" w:cs="Times New Roman"/>
          <w:sz w:val="24"/>
          <w:szCs w:val="24"/>
        </w:rPr>
        <w:t xml:space="preserve"> tj. 30 dni od dnia ostatecznego składania ofert.</w:t>
      </w:r>
    </w:p>
    <w:p w14:paraId="651007A6" w14:textId="40CABE01" w:rsidR="00E3554D" w:rsidRPr="00284DF5" w:rsidRDefault="00E3554D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4DF5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6A3DA8" w:rsidRPr="00284DF5">
        <w:rPr>
          <w:rFonts w:ascii="Times New Roman" w:hAnsi="Times New Roman" w:cs="Times New Roman"/>
          <w:sz w:val="24"/>
          <w:szCs w:val="24"/>
        </w:rPr>
        <w:t>posiadam uprawnienia do wykonywania określonej działalności lub czynności, zgodnie z przepisami prawa</w:t>
      </w:r>
      <w:r w:rsidRPr="00284DF5">
        <w:rPr>
          <w:rFonts w:ascii="Times New Roman" w:hAnsi="Times New Roman" w:cs="Times New Roman"/>
          <w:sz w:val="24"/>
          <w:szCs w:val="24"/>
        </w:rPr>
        <w:t>.</w:t>
      </w:r>
    </w:p>
    <w:p w14:paraId="37AFB3DB" w14:textId="2D315FD4" w:rsidR="006A3DA8" w:rsidRPr="00284DF5" w:rsidRDefault="006A3DA8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4DF5">
        <w:rPr>
          <w:rFonts w:ascii="Times New Roman" w:hAnsi="Times New Roman" w:cs="Times New Roman"/>
          <w:sz w:val="24"/>
          <w:szCs w:val="24"/>
        </w:rPr>
        <w:t xml:space="preserve">Oświadczam, że posiadam/y niezbędną wiedzę i doświadczenie w zakresie objętym ofertą. </w:t>
      </w:r>
    </w:p>
    <w:p w14:paraId="158ADE73" w14:textId="1683ADFE" w:rsidR="006A3DA8" w:rsidRPr="00284DF5" w:rsidRDefault="006A3DA8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4DF5">
        <w:rPr>
          <w:rFonts w:ascii="Times New Roman" w:hAnsi="Times New Roman" w:cs="Times New Roman"/>
          <w:sz w:val="24"/>
          <w:szCs w:val="24"/>
        </w:rPr>
        <w:t>Oświadczam/y, że dysponuję</w:t>
      </w:r>
      <w:r w:rsidR="00F4639E">
        <w:rPr>
          <w:rFonts w:ascii="Times New Roman" w:hAnsi="Times New Roman" w:cs="Times New Roman"/>
          <w:sz w:val="24"/>
          <w:szCs w:val="24"/>
        </w:rPr>
        <w:t>/ będę dysponował</w:t>
      </w:r>
      <w:r w:rsidRPr="00284DF5">
        <w:rPr>
          <w:rFonts w:ascii="Times New Roman" w:hAnsi="Times New Roman" w:cs="Times New Roman"/>
          <w:sz w:val="24"/>
          <w:szCs w:val="24"/>
        </w:rPr>
        <w:t xml:space="preserve"> osobami zdolnymi do wykonania zamówieni</w:t>
      </w:r>
      <w:r w:rsidR="00F4639E">
        <w:rPr>
          <w:rFonts w:ascii="Times New Roman" w:hAnsi="Times New Roman" w:cs="Times New Roman"/>
          <w:sz w:val="24"/>
          <w:szCs w:val="24"/>
        </w:rPr>
        <w:t>a.</w:t>
      </w:r>
      <w:bookmarkStart w:id="0" w:name="_GoBack"/>
      <w:bookmarkEnd w:id="0"/>
      <w:r w:rsidRPr="00284D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026032" w14:textId="3622D2E0" w:rsidR="000F2F0E" w:rsidRPr="00284DF5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4DF5">
        <w:rPr>
          <w:rFonts w:ascii="Times New Roman" w:hAnsi="Times New Roman" w:cs="Times New Roman"/>
          <w:sz w:val="24"/>
          <w:szCs w:val="24"/>
        </w:rPr>
        <w:t>Oświadczam, że zawarte w zapytaniu ofertowym</w:t>
      </w:r>
      <w:r w:rsidR="00E3554D" w:rsidRPr="00284DF5">
        <w:rPr>
          <w:rFonts w:ascii="Times New Roman" w:hAnsi="Times New Roman" w:cs="Times New Roman"/>
          <w:sz w:val="24"/>
          <w:szCs w:val="24"/>
        </w:rPr>
        <w:t xml:space="preserve"> </w:t>
      </w:r>
      <w:r w:rsidRPr="00284DF5">
        <w:rPr>
          <w:rFonts w:ascii="Times New Roman" w:hAnsi="Times New Roman" w:cs="Times New Roman"/>
          <w:sz w:val="24"/>
          <w:szCs w:val="24"/>
        </w:rPr>
        <w:t xml:space="preserve">warunki umowy, zawarte w </w:t>
      </w:r>
      <w:r w:rsidR="003A35DF" w:rsidRPr="00284DF5">
        <w:rPr>
          <w:rFonts w:ascii="Times New Roman" w:hAnsi="Times New Roman" w:cs="Times New Roman"/>
          <w:i/>
          <w:sz w:val="24"/>
          <w:szCs w:val="24"/>
        </w:rPr>
        <w:t>załączniku</w:t>
      </w:r>
      <w:r w:rsidRPr="00284DF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4DF5">
        <w:rPr>
          <w:rFonts w:ascii="Times New Roman" w:hAnsi="Times New Roman" w:cs="Times New Roman"/>
          <w:sz w:val="24"/>
          <w:szCs w:val="24"/>
        </w:rPr>
        <w:t xml:space="preserve">zostały </w:t>
      </w:r>
      <w:r w:rsidRPr="00284DF5">
        <w:rPr>
          <w:rFonts w:ascii="Times New Roman" w:hAnsi="Times New Roman" w:cs="Times New Roman"/>
          <w:color w:val="000000"/>
          <w:sz w:val="24"/>
          <w:szCs w:val="24"/>
        </w:rPr>
        <w:t>zaakceptowane i zobowiązuj</w:t>
      </w:r>
      <w:r w:rsidR="00E02129" w:rsidRPr="00284DF5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Pr="00284DF5">
        <w:rPr>
          <w:rFonts w:ascii="Times New Roman" w:hAnsi="Times New Roman" w:cs="Times New Roman"/>
          <w:color w:val="000000"/>
          <w:sz w:val="24"/>
          <w:szCs w:val="24"/>
        </w:rPr>
        <w:t xml:space="preserve"> się w przypadku wyboru </w:t>
      </w:r>
      <w:r w:rsidR="00E02129" w:rsidRPr="00284DF5">
        <w:rPr>
          <w:rFonts w:ascii="Times New Roman" w:hAnsi="Times New Roman" w:cs="Times New Roman"/>
          <w:color w:val="000000"/>
          <w:sz w:val="24"/>
          <w:szCs w:val="24"/>
        </w:rPr>
        <w:t>mojej</w:t>
      </w:r>
      <w:r w:rsidRPr="00284DF5">
        <w:rPr>
          <w:rFonts w:ascii="Times New Roman" w:hAnsi="Times New Roman" w:cs="Times New Roman"/>
          <w:color w:val="000000"/>
          <w:sz w:val="24"/>
          <w:szCs w:val="24"/>
        </w:rPr>
        <w:t xml:space="preserve"> oferty do zawarcia umowy na określonych warunkach w miejscu i terminie wyznaczonym przez Zamawiającego.</w:t>
      </w:r>
    </w:p>
    <w:p w14:paraId="7D31366D" w14:textId="626B64A1" w:rsidR="000F2F0E" w:rsidRPr="00284DF5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4DF5">
        <w:rPr>
          <w:rFonts w:ascii="Times New Roman" w:hAnsi="Times New Roman" w:cs="Times New Roman"/>
          <w:sz w:val="24"/>
          <w:szCs w:val="24"/>
        </w:rPr>
        <w:t xml:space="preserve">Oświadczam, że w cenie oferty zostały uwzględnione wszystkie koszty niezbędne do ich zrealizowania z należytą starannością i zgodnie z wymaganiami określonymi przez Zamawiającego. </w:t>
      </w:r>
    </w:p>
    <w:p w14:paraId="1EC02DA9" w14:textId="6BBE7669" w:rsidR="00810F01" w:rsidRPr="00E02129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4DF5">
        <w:rPr>
          <w:rFonts w:ascii="Times New Roman" w:hAnsi="Times New Roman" w:cs="Times New Roman"/>
          <w:bCs/>
          <w:sz w:val="24"/>
          <w:szCs w:val="24"/>
        </w:rPr>
        <w:t>Oświadczam, że wypełni</w:t>
      </w:r>
      <w:r w:rsidR="00E02129" w:rsidRPr="00284DF5">
        <w:rPr>
          <w:rFonts w:ascii="Times New Roman" w:hAnsi="Times New Roman" w:cs="Times New Roman"/>
          <w:bCs/>
          <w:sz w:val="24"/>
          <w:szCs w:val="24"/>
        </w:rPr>
        <w:t>am</w:t>
      </w:r>
      <w:r w:rsidRPr="00284DF5">
        <w:rPr>
          <w:rFonts w:ascii="Times New Roman" w:hAnsi="Times New Roman" w:cs="Times New Roman"/>
          <w:bCs/>
          <w:sz w:val="24"/>
          <w:szCs w:val="24"/>
        </w:rPr>
        <w:t xml:space="preserve"> obowiązki informacyjne przewidziane w art. 13 lub art. 14 RODO</w:t>
      </w:r>
      <w:r w:rsidR="00E02129" w:rsidRPr="00284DF5">
        <w:rPr>
          <w:rStyle w:val="Odwoanieprzypisudolnego"/>
          <w:rFonts w:ascii="Times New Roman" w:hAnsi="Times New Roman" w:cs="Times New Roman"/>
          <w:bCs/>
          <w:sz w:val="24"/>
          <w:szCs w:val="24"/>
        </w:rPr>
        <w:footnoteReference w:id="1"/>
      </w:r>
      <w:r w:rsidRPr="00284DF5">
        <w:rPr>
          <w:rFonts w:ascii="Times New Roman" w:hAnsi="Times New Roman" w:cs="Times New Roman"/>
          <w:bCs/>
          <w:sz w:val="24"/>
          <w:szCs w:val="24"/>
        </w:rPr>
        <w:t xml:space="preserve"> wobec osób fizycznych, od których dane osobowe bezpośrednio lub pośrednio pozyskaliśmy w celu ubiegania się o udzielenie zamówienia pub</w:t>
      </w:r>
      <w:r w:rsidRPr="00810F01">
        <w:rPr>
          <w:rFonts w:ascii="Times New Roman" w:hAnsi="Times New Roman" w:cs="Times New Roman"/>
          <w:bCs/>
          <w:sz w:val="24"/>
          <w:szCs w:val="24"/>
        </w:rPr>
        <w:t>licznego w niniejszym zapytaniu</w:t>
      </w:r>
      <w:r w:rsidR="00E02129" w:rsidRPr="00E02129">
        <w:rPr>
          <w:rStyle w:val="Odwoanieprzypisudolnego"/>
          <w:rFonts w:ascii="Times New Roman" w:hAnsi="Times New Roman" w:cs="Times New Roman"/>
          <w:bCs/>
          <w:sz w:val="24"/>
          <w:szCs w:val="24"/>
        </w:rPr>
        <w:footnoteReference w:id="2"/>
      </w:r>
      <w:bookmarkStart w:id="1" w:name="_Hlk9510500"/>
    </w:p>
    <w:p w14:paraId="4DA45D19" w14:textId="7100BCDB" w:rsidR="000F2F0E" w:rsidRPr="00810F01" w:rsidRDefault="000F2F0E" w:rsidP="00E0212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i/>
        </w:rPr>
      </w:pPr>
      <w:r w:rsidRPr="00810F01">
        <w:rPr>
          <w:rFonts w:ascii="Times New Roman" w:hAnsi="Times New Roman" w:cs="Times New Roman"/>
          <w:sz w:val="24"/>
          <w:szCs w:val="24"/>
        </w:rPr>
        <w:t>Oświadczam, iż zastrzegam / nie zastrzegam</w:t>
      </w:r>
      <w:r w:rsidR="00E02129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  <w:r w:rsidRPr="00810F01">
        <w:rPr>
          <w:rFonts w:ascii="Times New Roman" w:hAnsi="Times New Roman" w:cs="Times New Roman"/>
          <w:sz w:val="24"/>
          <w:szCs w:val="24"/>
        </w:rPr>
        <w:t xml:space="preserve"> w odniesieniu do informacji  zawartych </w:t>
      </w:r>
      <w:r w:rsidR="003A35DF">
        <w:rPr>
          <w:rFonts w:ascii="Times New Roman" w:hAnsi="Times New Roman" w:cs="Times New Roman"/>
          <w:sz w:val="24"/>
          <w:szCs w:val="24"/>
        </w:rPr>
        <w:br/>
      </w:r>
      <w:r w:rsidRPr="00810F01">
        <w:rPr>
          <w:rFonts w:ascii="Times New Roman" w:hAnsi="Times New Roman" w:cs="Times New Roman"/>
          <w:sz w:val="24"/>
          <w:szCs w:val="24"/>
        </w:rPr>
        <w:t>w ofercie, iż nie mogą one być udostępniane. Zastrzeżeniu podlegają następujące informacje, stanowiące tajemnicę przedsiębiorstwa w rozumieniu przepisów o zwalczaniu nieuczciwej konkurencji:</w:t>
      </w:r>
    </w:p>
    <w:p w14:paraId="35946478" w14:textId="77777777" w:rsidR="000F2F0E" w:rsidRPr="00E3554D" w:rsidRDefault="000F2F0E" w:rsidP="00E02129">
      <w:pPr>
        <w:adjustRightInd w:val="0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>………………………</w:t>
      </w:r>
      <w:r w:rsidR="00E3554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334996">
        <w:rPr>
          <w:rFonts w:ascii="Times New Roman" w:hAnsi="Times New Roman" w:cs="Times New Roman"/>
          <w:sz w:val="24"/>
          <w:szCs w:val="24"/>
        </w:rPr>
        <w:t>….</w:t>
      </w:r>
    </w:p>
    <w:p w14:paraId="18DF2803" w14:textId="445A0376" w:rsidR="00810F01" w:rsidRDefault="000F2F0E" w:rsidP="00E02129">
      <w:pPr>
        <w:numPr>
          <w:ilvl w:val="0"/>
          <w:numId w:val="10"/>
        </w:numPr>
        <w:suppressAutoHyphens/>
        <w:adjustRightInd w:val="0"/>
        <w:spacing w:before="240"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lastRenderedPageBreak/>
        <w:t xml:space="preserve">Stosownie do postanowień art. 6 ust. 1 lit. a i e RODO – wyrażam zgodę na przetwarzanie moich danych osobowych przez Powiatowe Centrum Pomocy Rodzinie </w:t>
      </w:r>
      <w:r w:rsidR="003A35DF">
        <w:rPr>
          <w:rFonts w:ascii="Times New Roman" w:hAnsi="Times New Roman" w:cs="Times New Roman"/>
          <w:sz w:val="24"/>
          <w:szCs w:val="24"/>
        </w:rPr>
        <w:br/>
      </w:r>
      <w:r w:rsidRPr="00E3554D">
        <w:rPr>
          <w:rFonts w:ascii="Times New Roman" w:hAnsi="Times New Roman" w:cs="Times New Roman"/>
          <w:sz w:val="24"/>
          <w:szCs w:val="24"/>
        </w:rPr>
        <w:t xml:space="preserve">w Słupsku, al. Henryka Sienkiewicza 20, zawartych w przedmiotowej ofercie nr telefonu komórkowego oraz adresu e-mail, w celu usprawnienia komunikacji w procesie postępowania o udzielenie zamówienia, w związku z którym dobrowolnie przekazuję moje dane osobowe. </w:t>
      </w:r>
      <w:bookmarkEnd w:id="1"/>
    </w:p>
    <w:p w14:paraId="440EBB74" w14:textId="556ED3B8" w:rsidR="00810F01" w:rsidRDefault="000F2F0E" w:rsidP="00E02129">
      <w:pPr>
        <w:numPr>
          <w:ilvl w:val="0"/>
          <w:numId w:val="10"/>
        </w:numPr>
        <w:suppressAutoHyphens/>
        <w:adjustRightInd w:val="0"/>
        <w:spacing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Składam ofertę na kolejno ponumerowanych stronach. </w:t>
      </w:r>
    </w:p>
    <w:p w14:paraId="043A2C1C" w14:textId="77777777" w:rsidR="000F2F0E" w:rsidRPr="00810F01" w:rsidRDefault="000F2F0E" w:rsidP="00E02129">
      <w:pPr>
        <w:numPr>
          <w:ilvl w:val="0"/>
          <w:numId w:val="10"/>
        </w:numPr>
        <w:suppressAutoHyphens/>
        <w:adjustRightInd w:val="0"/>
        <w:spacing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Załącznikami do niniejszego formularza stanowiącymi integralną część oferty są: </w:t>
      </w:r>
    </w:p>
    <w:p w14:paraId="07A0CF50" w14:textId="1866A724" w:rsidR="000F2F0E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63ADAA2F" w14:textId="32FDEFB6" w:rsidR="008E7875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261C9E9F" w14:textId="10A1EBAC" w:rsidR="008E7875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279B6C99" w14:textId="77BE984C" w:rsidR="008E7875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2E5DFEF9" w14:textId="77777777" w:rsidR="000F2F0E" w:rsidRDefault="000F2F0E" w:rsidP="00E02129">
      <w:pPr>
        <w:tabs>
          <w:tab w:val="center" w:pos="4536"/>
          <w:tab w:val="right" w:pos="90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3F01F9" w14:textId="77777777" w:rsidR="00E44DE3" w:rsidRPr="00810F01" w:rsidRDefault="00E44DE3" w:rsidP="00E02129">
      <w:pPr>
        <w:tabs>
          <w:tab w:val="center" w:pos="4536"/>
          <w:tab w:val="right" w:pos="90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0B6D12" w14:textId="77777777" w:rsidR="000F2F0E" w:rsidRPr="00810F01" w:rsidRDefault="00E3554D" w:rsidP="00E0212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   </w:t>
      </w:r>
      <w:r w:rsidR="000F2F0E" w:rsidRPr="00810F01">
        <w:rPr>
          <w:rFonts w:ascii="Times New Roman" w:hAnsi="Times New Roman" w:cs="Times New Roman"/>
          <w:sz w:val="24"/>
          <w:szCs w:val="24"/>
        </w:rPr>
        <w:t>…...…………………………………</w:t>
      </w:r>
      <w:r w:rsidRPr="00810F01">
        <w:rPr>
          <w:rFonts w:ascii="Times New Roman" w:hAnsi="Times New Roman" w:cs="Times New Roman"/>
          <w:sz w:val="24"/>
          <w:szCs w:val="24"/>
        </w:rPr>
        <w:t xml:space="preserve">                           ……………………………………….</w:t>
      </w:r>
    </w:p>
    <w:p w14:paraId="3C644AD8" w14:textId="77777777" w:rsidR="000F2F0E" w:rsidRPr="00E44DE3" w:rsidRDefault="000F2F0E" w:rsidP="00E0212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0F01"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E44DE3">
        <w:rPr>
          <w:rFonts w:ascii="Times New Roman" w:hAnsi="Times New Roman" w:cs="Times New Roman"/>
          <w:i/>
          <w:sz w:val="24"/>
          <w:szCs w:val="24"/>
        </w:rPr>
        <w:t>nazwa i adres wykonawcy lub pieczątka</w:t>
      </w:r>
      <w:r w:rsidR="00E3554D" w:rsidRPr="00E44DE3">
        <w:rPr>
          <w:rFonts w:ascii="Times New Roman" w:hAnsi="Times New Roman" w:cs="Times New Roman"/>
          <w:i/>
          <w:sz w:val="24"/>
          <w:szCs w:val="24"/>
        </w:rPr>
        <w:t xml:space="preserve"> firmowa)      </w:t>
      </w:r>
      <w:r w:rsidRPr="00E44DE3">
        <w:rPr>
          <w:rFonts w:ascii="Times New Roman" w:hAnsi="Times New Roman" w:cs="Times New Roman"/>
          <w:i/>
          <w:sz w:val="24"/>
          <w:szCs w:val="24"/>
        </w:rPr>
        <w:t xml:space="preserve">         (podpis osoby uprawnionej)</w:t>
      </w:r>
    </w:p>
    <w:p w14:paraId="6E980B3F" w14:textId="77777777" w:rsidR="000F2F0E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7C22AD33" w14:textId="77777777" w:rsidR="00084CF7" w:rsidRPr="00810F01" w:rsidRDefault="00084CF7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59F4545D" w14:textId="77777777" w:rsidR="000F2F0E" w:rsidRPr="00E3554D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 xml:space="preserve">…………….…dnia ………….……. r.                       </w:t>
      </w:r>
    </w:p>
    <w:sectPr w:rsidR="000F2F0E" w:rsidRPr="00E3554D" w:rsidSect="00451FC8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1CE32C" w14:textId="77777777" w:rsidR="00284DF5" w:rsidRDefault="00284DF5" w:rsidP="00DD057D">
      <w:pPr>
        <w:spacing w:after="0" w:line="240" w:lineRule="auto"/>
      </w:pPr>
      <w:r>
        <w:separator/>
      </w:r>
    </w:p>
  </w:endnote>
  <w:endnote w:type="continuationSeparator" w:id="0">
    <w:p w14:paraId="7A66FFE1" w14:textId="77777777" w:rsidR="00284DF5" w:rsidRDefault="00284DF5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2F6D3" w14:textId="7DDB0C73" w:rsidR="00284DF5" w:rsidRDefault="00284DF5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77992F5" wp14:editId="6E07B285">
          <wp:simplePos x="0" y="0"/>
          <wp:positionH relativeFrom="page">
            <wp:posOffset>900430</wp:posOffset>
          </wp:positionH>
          <wp:positionV relativeFrom="page">
            <wp:posOffset>9900285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F66AC9" w14:textId="77777777" w:rsidR="00284DF5" w:rsidRDefault="00284D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872077" w14:textId="77777777" w:rsidR="00284DF5" w:rsidRDefault="00284DF5" w:rsidP="00DD057D">
      <w:pPr>
        <w:spacing w:after="0" w:line="240" w:lineRule="auto"/>
      </w:pPr>
      <w:r>
        <w:separator/>
      </w:r>
    </w:p>
  </w:footnote>
  <w:footnote w:type="continuationSeparator" w:id="0">
    <w:p w14:paraId="163CF0CE" w14:textId="77777777" w:rsidR="00284DF5" w:rsidRDefault="00284DF5" w:rsidP="00DD057D">
      <w:pPr>
        <w:spacing w:after="0" w:line="240" w:lineRule="auto"/>
      </w:pPr>
      <w:r>
        <w:continuationSeparator/>
      </w:r>
    </w:p>
  </w:footnote>
  <w:footnote w:id="1">
    <w:p w14:paraId="57064ACB" w14:textId="23BF0D9E" w:rsidR="00284DF5" w:rsidRPr="00E02129" w:rsidRDefault="00284DF5" w:rsidP="00E02129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RODO – rozporządzenie Parlamentu Europejskiego i Rady (UE) 2016/679 z dnia 27 kwietnia 2016 r. w sprawie ochrony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>osób fizycznych w związku z przetwarzaniem danych osobowych i w sprawie swobodnego przepływu takich danych oraz uchylenia dyrektywy 95/46/WE (ogólne rozporządzenie o ochronie danych) (Dz. Urz. UE L 119 z 04.05.2016, str. 1).</w:t>
      </w:r>
    </w:p>
  </w:footnote>
  <w:footnote w:id="2">
    <w:p w14:paraId="72439955" w14:textId="553ABF0E" w:rsidR="00284DF5" w:rsidRPr="00E02129" w:rsidRDefault="00284DF5" w:rsidP="00E02129">
      <w:pPr>
        <w:pStyle w:val="Tekstprzypisudolneg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W przypadku gdy Wykonawca nie przekazuje danych osobowych innych niż bezpośrednio jego dotyczących lub zachodzi wyłączenie stosowania obowiązku informacyjnego stosowanie do art. 13 ust. 4 lub art. 14 ust. 5 RODO treści oświadczenia Wykonawca nie składa (usunięcie treści oświadczenia np. przez jego wykreślenie).</w:t>
      </w:r>
    </w:p>
  </w:footnote>
  <w:footnote w:id="3">
    <w:p w14:paraId="762130D6" w14:textId="3EB7CFDF" w:rsidR="00284DF5" w:rsidRPr="00E02129" w:rsidRDefault="00284DF5" w:rsidP="00E02129">
      <w:pPr>
        <w:pStyle w:val="Tekstprzypisudolneg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38AA8A" w14:textId="77777777" w:rsidR="00284DF5" w:rsidRDefault="00284DF5">
    <w:pPr>
      <w:pStyle w:val="Nagwek"/>
    </w:pPr>
  </w:p>
  <w:p w14:paraId="3E762BAC" w14:textId="77777777" w:rsidR="00284DF5" w:rsidRDefault="00284DF5">
    <w:pPr>
      <w:pStyle w:val="Nagwek"/>
    </w:pPr>
  </w:p>
  <w:p w14:paraId="10F52A00" w14:textId="77777777" w:rsidR="00284DF5" w:rsidRDefault="00284DF5">
    <w:pPr>
      <w:pStyle w:val="Nagwek"/>
    </w:pPr>
  </w:p>
  <w:p w14:paraId="7971C81B" w14:textId="77777777" w:rsidR="00284DF5" w:rsidRDefault="00284DF5">
    <w:pPr>
      <w:pStyle w:val="Nagwek"/>
    </w:pPr>
  </w:p>
  <w:p w14:paraId="42984179" w14:textId="2859006B" w:rsidR="00284DF5" w:rsidRDefault="00284DF5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 wp14:anchorId="0120206D" wp14:editId="4888A121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CED4BFC"/>
    <w:multiLevelType w:val="hybridMultilevel"/>
    <w:tmpl w:val="D22C5D42"/>
    <w:lvl w:ilvl="0" w:tplc="E9CAAC0E">
      <w:start w:val="1"/>
      <w:numFmt w:val="upperRoman"/>
      <w:lvlText w:val="%1."/>
      <w:lvlJc w:val="right"/>
      <w:pPr>
        <w:ind w:left="1080" w:hanging="360"/>
      </w:pPr>
      <w:rPr>
        <w:b/>
      </w:rPr>
    </w:lvl>
    <w:lvl w:ilvl="1" w:tplc="0415000F">
      <w:start w:val="1"/>
      <w:numFmt w:val="decimal"/>
      <w:lvlText w:val="%2."/>
      <w:lvlJc w:val="left"/>
      <w:pPr>
        <w:ind w:left="1800" w:hanging="360"/>
      </w:pPr>
    </w:lvl>
    <w:lvl w:ilvl="2" w:tplc="04150011">
      <w:start w:val="1"/>
      <w:numFmt w:val="decimal"/>
      <w:lvlText w:val="%3)"/>
      <w:lvlJc w:val="left"/>
      <w:pPr>
        <w:ind w:left="2520" w:hanging="180"/>
      </w:pPr>
    </w:lvl>
    <w:lvl w:ilvl="3" w:tplc="04150017">
      <w:start w:val="1"/>
      <w:numFmt w:val="lowerLetter"/>
      <w:lvlText w:val="%4)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9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1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8A06B79"/>
    <w:multiLevelType w:val="hybridMultilevel"/>
    <w:tmpl w:val="4CEC5C70"/>
    <w:lvl w:ilvl="0" w:tplc="9BD0EE3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9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5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6" w15:restartNumberingAfterBreak="0">
    <w:nsid w:val="6D051B71"/>
    <w:multiLevelType w:val="hybridMultilevel"/>
    <w:tmpl w:val="D8028684"/>
    <w:lvl w:ilvl="0" w:tplc="04150011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7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13"/>
  </w:num>
  <w:num w:numId="3">
    <w:abstractNumId w:val="27"/>
  </w:num>
  <w:num w:numId="4">
    <w:abstractNumId w:val="31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9"/>
  </w:num>
  <w:num w:numId="10">
    <w:abstractNumId w:val="23"/>
  </w:num>
  <w:num w:numId="11">
    <w:abstractNumId w:val="17"/>
  </w:num>
  <w:num w:numId="12">
    <w:abstractNumId w:val="1"/>
  </w:num>
  <w:num w:numId="13">
    <w:abstractNumId w:val="18"/>
  </w:num>
  <w:num w:numId="14">
    <w:abstractNumId w:val="4"/>
  </w:num>
  <w:num w:numId="15">
    <w:abstractNumId w:val="30"/>
  </w:num>
  <w:num w:numId="16">
    <w:abstractNumId w:val="25"/>
  </w:num>
  <w:num w:numId="17">
    <w:abstractNumId w:val="33"/>
  </w:num>
  <w:num w:numId="18">
    <w:abstractNumId w:val="29"/>
  </w:num>
  <w:num w:numId="19">
    <w:abstractNumId w:val="35"/>
  </w:num>
  <w:num w:numId="20">
    <w:abstractNumId w:val="16"/>
  </w:num>
  <w:num w:numId="21">
    <w:abstractNumId w:val="28"/>
  </w:num>
  <w:num w:numId="22">
    <w:abstractNumId w:val="10"/>
  </w:num>
  <w:num w:numId="23">
    <w:abstractNumId w:val="20"/>
  </w:num>
  <w:num w:numId="24">
    <w:abstractNumId w:val="3"/>
  </w:num>
  <w:num w:numId="25">
    <w:abstractNumId w:val="7"/>
  </w:num>
  <w:num w:numId="26">
    <w:abstractNumId w:val="37"/>
  </w:num>
  <w:num w:numId="27">
    <w:abstractNumId w:val="6"/>
  </w:num>
  <w:num w:numId="28">
    <w:abstractNumId w:val="26"/>
  </w:num>
  <w:num w:numId="29">
    <w:abstractNumId w:val="34"/>
  </w:num>
  <w:num w:numId="30">
    <w:abstractNumId w:val="32"/>
  </w:num>
  <w:num w:numId="31">
    <w:abstractNumId w:val="11"/>
  </w:num>
  <w:num w:numId="32">
    <w:abstractNumId w:val="15"/>
  </w:num>
  <w:num w:numId="33">
    <w:abstractNumId w:val="38"/>
  </w:num>
  <w:num w:numId="34">
    <w:abstractNumId w:val="9"/>
  </w:num>
  <w:num w:numId="35">
    <w:abstractNumId w:val="21"/>
  </w:num>
  <w:num w:numId="36">
    <w:abstractNumId w:val="24"/>
  </w:num>
  <w:num w:numId="37">
    <w:abstractNumId w:val="14"/>
  </w:num>
  <w:num w:numId="38">
    <w:abstractNumId w:val="3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0C"/>
    <w:rsid w:val="000016F2"/>
    <w:rsid w:val="00011448"/>
    <w:rsid w:val="0002172B"/>
    <w:rsid w:val="00023BC7"/>
    <w:rsid w:val="00053393"/>
    <w:rsid w:val="00055CD3"/>
    <w:rsid w:val="00084CF7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781"/>
    <w:rsid w:val="00146CF8"/>
    <w:rsid w:val="001556B0"/>
    <w:rsid w:val="00156762"/>
    <w:rsid w:val="00195BCA"/>
    <w:rsid w:val="001A453A"/>
    <w:rsid w:val="001B2112"/>
    <w:rsid w:val="001D28E0"/>
    <w:rsid w:val="001E0D0A"/>
    <w:rsid w:val="001E4ED4"/>
    <w:rsid w:val="001F3DF5"/>
    <w:rsid w:val="00211908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77E69"/>
    <w:rsid w:val="00281370"/>
    <w:rsid w:val="00284DF5"/>
    <w:rsid w:val="002A7DD0"/>
    <w:rsid w:val="002C26EC"/>
    <w:rsid w:val="002E3F20"/>
    <w:rsid w:val="003035CB"/>
    <w:rsid w:val="003066D6"/>
    <w:rsid w:val="00307B49"/>
    <w:rsid w:val="0031358D"/>
    <w:rsid w:val="00323CE6"/>
    <w:rsid w:val="00332692"/>
    <w:rsid w:val="00334996"/>
    <w:rsid w:val="0034281C"/>
    <w:rsid w:val="00344A98"/>
    <w:rsid w:val="003519D6"/>
    <w:rsid w:val="00352D6A"/>
    <w:rsid w:val="00357D0F"/>
    <w:rsid w:val="003A16D2"/>
    <w:rsid w:val="003A35DF"/>
    <w:rsid w:val="003B2EEA"/>
    <w:rsid w:val="003B3A89"/>
    <w:rsid w:val="003C4216"/>
    <w:rsid w:val="003E2C2B"/>
    <w:rsid w:val="003E5576"/>
    <w:rsid w:val="003E565C"/>
    <w:rsid w:val="003F215F"/>
    <w:rsid w:val="003F3713"/>
    <w:rsid w:val="003F7E1F"/>
    <w:rsid w:val="004240E3"/>
    <w:rsid w:val="004260BF"/>
    <w:rsid w:val="004309D0"/>
    <w:rsid w:val="00451FC8"/>
    <w:rsid w:val="00453E62"/>
    <w:rsid w:val="00460828"/>
    <w:rsid w:val="0049707B"/>
    <w:rsid w:val="004A3836"/>
    <w:rsid w:val="004A55F1"/>
    <w:rsid w:val="004B0B5D"/>
    <w:rsid w:val="004B2D85"/>
    <w:rsid w:val="004F3E30"/>
    <w:rsid w:val="004F6E2F"/>
    <w:rsid w:val="00504C06"/>
    <w:rsid w:val="00504CB5"/>
    <w:rsid w:val="0050705E"/>
    <w:rsid w:val="005218D8"/>
    <w:rsid w:val="00530960"/>
    <w:rsid w:val="00536826"/>
    <w:rsid w:val="0054118A"/>
    <w:rsid w:val="005473A3"/>
    <w:rsid w:val="0055378E"/>
    <w:rsid w:val="005647C4"/>
    <w:rsid w:val="005819D5"/>
    <w:rsid w:val="00586F4D"/>
    <w:rsid w:val="005A53AA"/>
    <w:rsid w:val="005C4D45"/>
    <w:rsid w:val="005E003F"/>
    <w:rsid w:val="005F7F7B"/>
    <w:rsid w:val="00645B03"/>
    <w:rsid w:val="006639E8"/>
    <w:rsid w:val="0067419E"/>
    <w:rsid w:val="006A3DA8"/>
    <w:rsid w:val="006A5599"/>
    <w:rsid w:val="006D0345"/>
    <w:rsid w:val="006F45A6"/>
    <w:rsid w:val="00700AF2"/>
    <w:rsid w:val="007414BF"/>
    <w:rsid w:val="007740FB"/>
    <w:rsid w:val="007800A2"/>
    <w:rsid w:val="007D3136"/>
    <w:rsid w:val="00810F01"/>
    <w:rsid w:val="00811AB0"/>
    <w:rsid w:val="0083361B"/>
    <w:rsid w:val="0085392B"/>
    <w:rsid w:val="008A187E"/>
    <w:rsid w:val="008B1272"/>
    <w:rsid w:val="008C2D1F"/>
    <w:rsid w:val="008D5817"/>
    <w:rsid w:val="008D6A29"/>
    <w:rsid w:val="008E5B6B"/>
    <w:rsid w:val="008E7875"/>
    <w:rsid w:val="008F2FC1"/>
    <w:rsid w:val="00913886"/>
    <w:rsid w:val="009174F6"/>
    <w:rsid w:val="00924B21"/>
    <w:rsid w:val="009366E9"/>
    <w:rsid w:val="00965463"/>
    <w:rsid w:val="009731C0"/>
    <w:rsid w:val="00974C03"/>
    <w:rsid w:val="009752FD"/>
    <w:rsid w:val="0098455D"/>
    <w:rsid w:val="0098556C"/>
    <w:rsid w:val="009A1C6C"/>
    <w:rsid w:val="009A6E05"/>
    <w:rsid w:val="009A7E14"/>
    <w:rsid w:val="009B781D"/>
    <w:rsid w:val="009C0651"/>
    <w:rsid w:val="009C7EB1"/>
    <w:rsid w:val="009D7CE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90AD3"/>
    <w:rsid w:val="00AA1AC1"/>
    <w:rsid w:val="00AA6868"/>
    <w:rsid w:val="00AC4ECA"/>
    <w:rsid w:val="00AE3385"/>
    <w:rsid w:val="00AE5CCE"/>
    <w:rsid w:val="00AF2D7E"/>
    <w:rsid w:val="00B1453A"/>
    <w:rsid w:val="00B1717A"/>
    <w:rsid w:val="00B17FF4"/>
    <w:rsid w:val="00B23A6E"/>
    <w:rsid w:val="00B4154B"/>
    <w:rsid w:val="00B444E7"/>
    <w:rsid w:val="00B702B7"/>
    <w:rsid w:val="00B82786"/>
    <w:rsid w:val="00B8622E"/>
    <w:rsid w:val="00B91E30"/>
    <w:rsid w:val="00B9605D"/>
    <w:rsid w:val="00BA26A2"/>
    <w:rsid w:val="00BC1139"/>
    <w:rsid w:val="00BC1401"/>
    <w:rsid w:val="00BD04AA"/>
    <w:rsid w:val="00C05B90"/>
    <w:rsid w:val="00C159D6"/>
    <w:rsid w:val="00C4113C"/>
    <w:rsid w:val="00C4771F"/>
    <w:rsid w:val="00C509FC"/>
    <w:rsid w:val="00C657B4"/>
    <w:rsid w:val="00C82C11"/>
    <w:rsid w:val="00C94424"/>
    <w:rsid w:val="00CA6C53"/>
    <w:rsid w:val="00CA70D6"/>
    <w:rsid w:val="00CB274B"/>
    <w:rsid w:val="00CC28A5"/>
    <w:rsid w:val="00CD0488"/>
    <w:rsid w:val="00CF0174"/>
    <w:rsid w:val="00CF0A29"/>
    <w:rsid w:val="00CF5A60"/>
    <w:rsid w:val="00D068C7"/>
    <w:rsid w:val="00D15A59"/>
    <w:rsid w:val="00D25328"/>
    <w:rsid w:val="00D351DC"/>
    <w:rsid w:val="00D6336C"/>
    <w:rsid w:val="00D77350"/>
    <w:rsid w:val="00DA5482"/>
    <w:rsid w:val="00DB00DF"/>
    <w:rsid w:val="00DD057D"/>
    <w:rsid w:val="00E02129"/>
    <w:rsid w:val="00E3554D"/>
    <w:rsid w:val="00E37F67"/>
    <w:rsid w:val="00E44DE3"/>
    <w:rsid w:val="00E61651"/>
    <w:rsid w:val="00E80043"/>
    <w:rsid w:val="00E844CB"/>
    <w:rsid w:val="00E90270"/>
    <w:rsid w:val="00E95DC4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22E2D"/>
    <w:rsid w:val="00F4639E"/>
    <w:rsid w:val="00F51A4C"/>
    <w:rsid w:val="00F5416A"/>
    <w:rsid w:val="00F566AB"/>
    <w:rsid w:val="00F719F7"/>
    <w:rsid w:val="00FA3109"/>
    <w:rsid w:val="00FB20ED"/>
    <w:rsid w:val="00FD478A"/>
    <w:rsid w:val="00FE0D7C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5C1888D"/>
  <w15:docId w15:val="{228D1122-D292-4A45-AB25-74A008468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7D0F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212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212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21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C1A942-9566-49E7-B1BA-F8C308677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DB34B2FF</Template>
  <TotalTime>19</TotalTime>
  <Pages>4</Pages>
  <Words>749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MChamierCieminska</dc:creator>
  <cp:lastModifiedBy>Dominika Gregorek</cp:lastModifiedBy>
  <cp:revision>17</cp:revision>
  <cp:lastPrinted>2021-03-16T11:25:00Z</cp:lastPrinted>
  <dcterms:created xsi:type="dcterms:W3CDTF">2021-03-16T11:27:00Z</dcterms:created>
  <dcterms:modified xsi:type="dcterms:W3CDTF">2021-04-29T10:16:00Z</dcterms:modified>
</cp:coreProperties>
</file>