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47333D35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3F6001">
        <w:rPr>
          <w:rFonts w:ascii="Times New Roman" w:hAnsi="Times New Roman" w:cs="Times New Roman"/>
          <w:i/>
        </w:rPr>
        <w:t>3</w:t>
      </w:r>
      <w:r w:rsidR="0012334D">
        <w:rPr>
          <w:rFonts w:ascii="Times New Roman" w:hAnsi="Times New Roman" w:cs="Times New Roman"/>
          <w:i/>
        </w:rPr>
        <w:t>.21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 xml:space="preserve">spełnianiu warunków </w:t>
      </w:r>
      <w:r w:rsidR="00F96154">
        <w:rPr>
          <w:rFonts w:ascii="Times New Roman" w:hAnsi="Times New Roman" w:cs="Times New Roman"/>
          <w:i/>
        </w:rPr>
        <w:t xml:space="preserve"> udziału </w:t>
      </w:r>
      <w:r w:rsidR="00E939C7" w:rsidRPr="00561FFB">
        <w:rPr>
          <w:rFonts w:ascii="Times New Roman" w:hAnsi="Times New Roman" w:cs="Times New Roman"/>
          <w:i/>
        </w:rPr>
        <w:t>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25AF31DE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>
        <w:rPr>
          <w:rFonts w:ascii="Times New Roman" w:hAnsi="Times New Roman" w:cs="Times New Roman"/>
          <w:b/>
          <w:sz w:val="24"/>
          <w:szCs w:val="24"/>
        </w:rPr>
        <w:t xml:space="preserve">SPEŁNIANIU WARUNKÓW </w:t>
      </w:r>
      <w:r w:rsidR="005F3A87">
        <w:rPr>
          <w:rFonts w:ascii="Times New Roman" w:hAnsi="Times New Roman" w:cs="Times New Roman"/>
          <w:b/>
          <w:sz w:val="24"/>
          <w:szCs w:val="24"/>
        </w:rPr>
        <w:t xml:space="preserve"> UDZIAŁU </w:t>
      </w:r>
      <w:r w:rsidR="005015E8">
        <w:rPr>
          <w:rFonts w:ascii="Times New Roman" w:hAnsi="Times New Roman" w:cs="Times New Roman"/>
          <w:b/>
          <w:sz w:val="24"/>
          <w:szCs w:val="24"/>
        </w:rPr>
        <w:t>W POSTĘPOWANIU</w:t>
      </w:r>
    </w:p>
    <w:p w14:paraId="1FD912AA" w14:textId="11022DE9" w:rsidR="00504C06" w:rsidRPr="003F6001" w:rsidRDefault="00D77350" w:rsidP="003F6001">
      <w:pPr>
        <w:pStyle w:val="Default"/>
        <w:spacing w:line="276" w:lineRule="auto"/>
        <w:jc w:val="both"/>
        <w:rPr>
          <w:rFonts w:eastAsia="SimSun"/>
          <w:b/>
          <w:bCs/>
          <w:lang w:eastAsia="zh-CN"/>
        </w:rPr>
      </w:pPr>
      <w:bookmarkStart w:id="0" w:name="_Ref172620119"/>
      <w:bookmarkStart w:id="1" w:name="_Ref286981704"/>
      <w:bookmarkStart w:id="2" w:name="_Ref266279859"/>
      <w:r>
        <w:t xml:space="preserve">     </w:t>
      </w:r>
      <w:r w:rsidR="00504C06" w:rsidRPr="00504C06">
        <w:t xml:space="preserve">Oświadczam/y, iż </w:t>
      </w:r>
      <w:r w:rsidR="005015E8">
        <w:t>spełniam/y warunki udziału w postępowaniu na</w:t>
      </w:r>
      <w:r w:rsidR="003F6001" w:rsidRPr="003F6001">
        <w:rPr>
          <w:rFonts w:eastAsia="SimSun"/>
          <w:b/>
          <w:bCs/>
          <w:lang w:eastAsia="zh-CN"/>
        </w:rPr>
        <w:t xml:space="preserve"> </w:t>
      </w:r>
      <w:r w:rsidR="003F6001" w:rsidRPr="003F6001">
        <w:rPr>
          <w:rFonts w:eastAsia="SimSun"/>
          <w:b/>
          <w:bCs/>
          <w:lang w:val="x-none" w:eastAsia="zh-CN"/>
        </w:rPr>
        <w:t>usługę organizacji wypoczynku</w:t>
      </w:r>
      <w:r w:rsidR="003F6001" w:rsidRPr="003F6001">
        <w:rPr>
          <w:rFonts w:eastAsia="SimSun"/>
          <w:b/>
          <w:bCs/>
          <w:lang w:eastAsia="zh-CN"/>
        </w:rPr>
        <w:t xml:space="preserve"> </w:t>
      </w:r>
      <w:r w:rsidR="002B0ADF">
        <w:rPr>
          <w:rFonts w:eastAsia="SimSun"/>
          <w:b/>
          <w:bCs/>
          <w:lang w:eastAsia="zh-CN"/>
        </w:rPr>
        <w:t xml:space="preserve">w formie wyjazdu </w:t>
      </w:r>
      <w:proofErr w:type="spellStart"/>
      <w:r w:rsidR="002B0ADF">
        <w:rPr>
          <w:rFonts w:eastAsia="SimSun"/>
          <w:b/>
          <w:bCs/>
          <w:lang w:eastAsia="zh-CN"/>
        </w:rPr>
        <w:t>pscyhoedukacyjnego</w:t>
      </w:r>
      <w:proofErr w:type="spellEnd"/>
      <w:r w:rsidR="002B0ADF">
        <w:rPr>
          <w:rFonts w:eastAsia="SimSun"/>
          <w:b/>
          <w:bCs/>
          <w:lang w:eastAsia="zh-CN"/>
        </w:rPr>
        <w:t xml:space="preserve"> </w:t>
      </w:r>
      <w:r w:rsidR="003F6001" w:rsidRPr="003F6001">
        <w:rPr>
          <w:rFonts w:eastAsia="SimSun"/>
          <w:b/>
          <w:bCs/>
          <w:lang w:val="x-none" w:eastAsia="zh-CN"/>
        </w:rPr>
        <w:t>dla dzieci</w:t>
      </w:r>
      <w:r w:rsidR="003F6001" w:rsidRPr="003F6001">
        <w:rPr>
          <w:rFonts w:eastAsia="SimSun"/>
          <w:b/>
          <w:bCs/>
          <w:lang w:eastAsia="zh-CN"/>
        </w:rPr>
        <w:t xml:space="preserve"> przebywających w piecz</w:t>
      </w:r>
      <w:r w:rsidR="003F6001">
        <w:rPr>
          <w:rFonts w:eastAsia="SimSun"/>
          <w:b/>
          <w:bCs/>
          <w:lang w:eastAsia="zh-CN"/>
        </w:rPr>
        <w:t>y zastępczej,</w:t>
      </w:r>
      <w:r w:rsidR="007B31FC">
        <w:rPr>
          <w:bCs/>
        </w:rPr>
        <w:t xml:space="preserve"> </w:t>
      </w:r>
      <w:r w:rsidR="005015E8" w:rsidRPr="005015E8">
        <w:rPr>
          <w:bCs/>
        </w:rPr>
        <w:t>w ramach projektu „</w:t>
      </w:r>
      <w:r w:rsidR="007B31FC">
        <w:rPr>
          <w:bCs/>
        </w:rPr>
        <w:t>Rodzina w Centrum II</w:t>
      </w:r>
      <w:r w:rsidR="005015E8" w:rsidRPr="005015E8">
        <w:rPr>
          <w:bCs/>
        </w:rPr>
        <w:t>”</w:t>
      </w:r>
      <w:r w:rsidR="005015E8">
        <w:rPr>
          <w:bCs/>
        </w:rPr>
        <w:t xml:space="preserve">, tj. </w:t>
      </w:r>
    </w:p>
    <w:p w14:paraId="0C995C0B" w14:textId="3E9DBC12" w:rsidR="005015E8" w:rsidRPr="00E5730A" w:rsidRDefault="005015E8" w:rsidP="001F3070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AA45DD" w:rsidRPr="00AA45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doświadczenie </w:t>
      </w:r>
      <w:r w:rsidR="00AA45DD" w:rsidRPr="00AA45D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wykonaniu co najmniej 2 usług polegających na zorganizowaniu wypoczynku (obozy, kolonie dla dzieci i młodzieży</w:t>
      </w:r>
      <w:r w:rsidR="003B475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wyjazdu psychoedukacyjnego</w:t>
      </w:r>
      <w:bookmarkStart w:id="3" w:name="_GoBack"/>
      <w:bookmarkEnd w:id="3"/>
      <w:r w:rsidR="00AA45DD" w:rsidRPr="00AA45D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itp.) dla minimum 10 </w:t>
      </w:r>
      <w:r w:rsidR="00AA45DD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osób o wartości 20.00,00 zł brutto dla jednej usługi.</w:t>
      </w:r>
    </w:p>
    <w:p w14:paraId="4D18D96E" w14:textId="64F665B4" w:rsidR="005F3A87" w:rsidRPr="00E5730A" w:rsidRDefault="004215EC" w:rsidP="001F3070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Dysponuję/b</w:t>
      </w:r>
      <w:r w:rsidR="00EE51F9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ędę dysponować k</w:t>
      </w:r>
      <w:r w:rsidR="005F3A87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adrą </w:t>
      </w:r>
      <w:r w:rsidR="002B700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(wychowawcy i kierownik wypoczynku) </w:t>
      </w:r>
      <w:r w:rsidR="005F3A87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spełniających warunki określone </w:t>
      </w:r>
      <w:r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zapytaniu ofertowym.*</w:t>
      </w:r>
    </w:p>
    <w:p w14:paraId="7AF6B956" w14:textId="00AFA181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pełną zdolność do czynności </w:t>
      </w:r>
      <w:r w:rsidR="003F60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w</w:t>
      </w:r>
      <w:r w:rsidR="003F6001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ykonania zamówienia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75B417" w14:textId="2F106442" w:rsidR="001F3070" w:rsidRDefault="001F3070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Znajduję</w:t>
      </w:r>
      <w:r w:rsidRPr="001F3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 sytuacji ekonomicznej i finansowej zapewniającej wykonanie zamówienia.</w:t>
      </w:r>
    </w:p>
    <w:p w14:paraId="246258F2" w14:textId="0478774C" w:rsidR="00504C06" w:rsidRPr="004215EC" w:rsidRDefault="004215EC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215EC">
        <w:rPr>
          <w:rFonts w:ascii="Times New Roman" w:eastAsia="Times New Roman" w:hAnsi="Times New Roman" w:cs="Times New Roman"/>
          <w:b/>
          <w:lang w:eastAsia="pl-PL"/>
        </w:rPr>
        <w:t>*niepotrzebne skreślić</w:t>
      </w:r>
    </w:p>
    <w:p w14:paraId="7AE18E2D" w14:textId="77777777" w:rsidR="004215EC" w:rsidRDefault="004215EC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E5635" w14:textId="64EF019C" w:rsidR="00E939C7" w:rsidRDefault="003F6001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Spełnienie warunku określonego w pkt. 1 </w:t>
      </w:r>
      <w:r w:rsidR="00E939C7"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potwierdzić dołączając do oferty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 nr 3 „</w:t>
      </w:r>
      <w:r w:rsidRPr="003F600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Wykaz zrealizowanych usług”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ze stosownymi dokumentami</w:t>
      </w:r>
      <w:r w:rsidR="00E939C7"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</w:p>
    <w:p w14:paraId="64E060C3" w14:textId="77777777" w:rsidR="00235406" w:rsidRDefault="002354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EECF501" w14:textId="2FEB02E4" w:rsidR="00235406" w:rsidRPr="00EA5688" w:rsidRDefault="002B700B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="00235406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</w:t>
      </w:r>
      <w:r w:rsidR="00EA5688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bowiązuję się dostarczyć </w:t>
      </w:r>
      <w:r w:rsidR="001F5F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Zamawiającemu </w:t>
      </w:r>
      <w:r w:rsidR="00EA5688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wykaz</w:t>
      </w:r>
      <w:r w:rsidR="00EA5688" w:rsidRPr="00EA5688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 xml:space="preserve"> kadry </w:t>
      </w:r>
      <w:r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>(wychowawcy i kierownik wypoczynku)</w:t>
      </w:r>
      <w:r w:rsidR="00EA5688" w:rsidRPr="00EA5688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 xml:space="preserve"> </w:t>
      </w:r>
      <w:r w:rsidR="00EA5688" w:rsidRPr="00EA568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spełnia</w:t>
      </w:r>
      <w:r w:rsidR="001F5FA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jącej</w:t>
      </w:r>
      <w:r w:rsidR="00EA5688" w:rsidRPr="00EA568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warunki wykształcenia i doświadczenia zawodowego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w tym posiadania</w:t>
      </w:r>
      <w:r w:rsidRPr="002B700B"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uprawnień </w:t>
      </w:r>
      <w:r w:rsidRPr="002B700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 zakr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esu udzielania pierwszej pomocy</w:t>
      </w:r>
      <w:r w:rsidR="00EA5688" w:rsidRPr="00EA568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, najpóźniej </w:t>
      </w:r>
      <w:r w:rsidR="00235406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dwa przed </w:t>
      </w:r>
      <w:r w:rsidR="00EA5688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podpisaniem</w:t>
      </w:r>
      <w:r w:rsidR="00235406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umowy. </w:t>
      </w:r>
    </w:p>
    <w:p w14:paraId="5388C696" w14:textId="77777777" w:rsidR="005F3A87" w:rsidRDefault="005F3A8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0"/>
    <w:bookmarkEnd w:id="1"/>
    <w:bookmarkEnd w:id="2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E37F4" w14:textId="77777777" w:rsidR="00235406" w:rsidRDefault="00235406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35406" w:rsidRDefault="00235406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7B866" w14:textId="2651676F" w:rsidR="00235406" w:rsidRDefault="00235406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235406" w:rsidRDefault="00235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F4E3D" w14:textId="77777777" w:rsidR="00235406" w:rsidRDefault="00235406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35406" w:rsidRDefault="00235406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FF86" w14:textId="5FF397D7" w:rsidR="00235406" w:rsidRDefault="0023540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235406" w:rsidRDefault="00235406">
    <w:pPr>
      <w:pStyle w:val="Nagwek"/>
    </w:pPr>
  </w:p>
  <w:p w14:paraId="00372E30" w14:textId="77777777" w:rsidR="00235406" w:rsidRDefault="00235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9AB22E72"/>
    <w:lvl w:ilvl="0" w:tplc="51A48240">
      <w:start w:val="1"/>
      <w:numFmt w:val="decimal"/>
      <w:lvlText w:val="%1)"/>
      <w:lvlJc w:val="left"/>
      <w:pPr>
        <w:ind w:left="1335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334D"/>
    <w:rsid w:val="00127781"/>
    <w:rsid w:val="00146CF8"/>
    <w:rsid w:val="001556B0"/>
    <w:rsid w:val="00156762"/>
    <w:rsid w:val="00172F93"/>
    <w:rsid w:val="00195BCA"/>
    <w:rsid w:val="001B2112"/>
    <w:rsid w:val="001D28E0"/>
    <w:rsid w:val="001E0D0A"/>
    <w:rsid w:val="001F3070"/>
    <w:rsid w:val="001F3DF5"/>
    <w:rsid w:val="001F5FAC"/>
    <w:rsid w:val="002055AB"/>
    <w:rsid w:val="002237F0"/>
    <w:rsid w:val="002268A9"/>
    <w:rsid w:val="00235406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0ADF"/>
    <w:rsid w:val="002B4164"/>
    <w:rsid w:val="002B700B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B4752"/>
    <w:rsid w:val="003C4216"/>
    <w:rsid w:val="003E2C2B"/>
    <w:rsid w:val="003E5576"/>
    <w:rsid w:val="003E565C"/>
    <w:rsid w:val="003F215F"/>
    <w:rsid w:val="003F3713"/>
    <w:rsid w:val="003F6001"/>
    <w:rsid w:val="003F7E1F"/>
    <w:rsid w:val="004215EC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5F3A87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A45DD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A7B39"/>
    <w:rsid w:val="00DB00DF"/>
    <w:rsid w:val="00DB21CB"/>
    <w:rsid w:val="00DD057D"/>
    <w:rsid w:val="00E3554D"/>
    <w:rsid w:val="00E5730A"/>
    <w:rsid w:val="00E61651"/>
    <w:rsid w:val="00E80043"/>
    <w:rsid w:val="00E844CB"/>
    <w:rsid w:val="00E939C7"/>
    <w:rsid w:val="00E95DC4"/>
    <w:rsid w:val="00EA5688"/>
    <w:rsid w:val="00EB639A"/>
    <w:rsid w:val="00EC1646"/>
    <w:rsid w:val="00EC7187"/>
    <w:rsid w:val="00ED61C9"/>
    <w:rsid w:val="00EE3E6B"/>
    <w:rsid w:val="00EE51F9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96154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33EA8-F010-4D2A-90F9-8595AD6FA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614C52D8</Template>
  <TotalTime>26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25</cp:revision>
  <cp:lastPrinted>2021-04-29T08:20:00Z</cp:lastPrinted>
  <dcterms:created xsi:type="dcterms:W3CDTF">2020-11-16T11:04:00Z</dcterms:created>
  <dcterms:modified xsi:type="dcterms:W3CDTF">2021-04-29T09:40:00Z</dcterms:modified>
</cp:coreProperties>
</file>