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8E4" w:rsidRPr="00CD5B44" w:rsidRDefault="001F78E4" w:rsidP="001F78E4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Załącznik nr </w:t>
      </w:r>
      <w:r w:rsidR="00C44B17">
        <w:rPr>
          <w:rFonts w:ascii="Times New Roman" w:hAnsi="Times New Roman" w:cs="Times New Roman"/>
          <w:bCs/>
          <w:i/>
          <w:iCs/>
          <w:sz w:val="24"/>
          <w:szCs w:val="24"/>
        </w:rPr>
        <w:t>3</w:t>
      </w: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do Zapytania Ofertowego nr </w:t>
      </w:r>
      <w:r w:rsidR="00734E9F">
        <w:rPr>
          <w:rFonts w:ascii="Times New Roman" w:hAnsi="Times New Roman" w:cs="Times New Roman"/>
          <w:bCs/>
          <w:i/>
          <w:sz w:val="24"/>
          <w:szCs w:val="24"/>
        </w:rPr>
        <w:t>O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R.02.222.</w:t>
      </w:r>
      <w:r w:rsidR="00734E9F">
        <w:rPr>
          <w:rFonts w:ascii="Times New Roman" w:hAnsi="Times New Roman" w:cs="Times New Roman"/>
          <w:bCs/>
          <w:i/>
          <w:sz w:val="24"/>
          <w:szCs w:val="24"/>
        </w:rPr>
        <w:t>3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.21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734E9F">
        <w:rPr>
          <w:rFonts w:ascii="Times New Roman" w:hAnsi="Times New Roman" w:cs="Times New Roman"/>
          <w:bCs/>
          <w:i/>
          <w:sz w:val="24"/>
          <w:szCs w:val="24"/>
        </w:rPr>
        <w:t xml:space="preserve">– Wykaz zrealizowanych usług </w:t>
      </w:r>
    </w:p>
    <w:p w:rsidR="001F78E4" w:rsidRDefault="001F78E4" w:rsidP="001F78E4">
      <w:pPr>
        <w:pStyle w:val="Bezodstpw"/>
      </w:pPr>
    </w:p>
    <w:p w:rsidR="00734E9F" w:rsidRDefault="00734E9F" w:rsidP="001F78E4">
      <w:pPr>
        <w:pStyle w:val="Bezodstpw"/>
      </w:pPr>
    </w:p>
    <w:p w:rsidR="00734E9F" w:rsidRPr="00816BDC" w:rsidRDefault="00734E9F" w:rsidP="001F78E4">
      <w:pPr>
        <w:pStyle w:val="Bezodstpw"/>
      </w:pPr>
    </w:p>
    <w:p w:rsidR="001F78E4" w:rsidRPr="00816BDC" w:rsidRDefault="001F78E4" w:rsidP="001F78E4">
      <w:pPr>
        <w:pStyle w:val="Bezodstpw"/>
      </w:pPr>
      <w:r w:rsidRPr="00816BDC">
        <w:t>………………………………………………….</w:t>
      </w:r>
    </w:p>
    <w:p w:rsidR="001F78E4" w:rsidRPr="00816BDC" w:rsidRDefault="001F78E4" w:rsidP="001F78E4">
      <w:pPr>
        <w:pStyle w:val="Bezodstpw"/>
        <w:rPr>
          <w:i/>
          <w:iCs/>
          <w:sz w:val="20"/>
        </w:rPr>
      </w:pPr>
      <w:r w:rsidRPr="00816BDC">
        <w:rPr>
          <w:i/>
          <w:iCs/>
          <w:sz w:val="18"/>
        </w:rPr>
        <w:t>Dane Wykonawcy / Pieczęć Wykonawcy (o ile posiada)</w:t>
      </w:r>
    </w:p>
    <w:p w:rsidR="001F78E4" w:rsidRPr="00CD5B44" w:rsidRDefault="001F78E4" w:rsidP="001F78E4">
      <w:pPr>
        <w:jc w:val="center"/>
        <w:outlineLvl w:val="2"/>
        <w:rPr>
          <w:rFonts w:ascii="Times New Roman" w:hAnsi="Times New Roman" w:cs="Times New Roman"/>
          <w:bCs/>
          <w:i/>
          <w:sz w:val="24"/>
          <w:szCs w:val="24"/>
        </w:rPr>
      </w:pPr>
    </w:p>
    <w:p w:rsidR="001F78E4" w:rsidRDefault="00263FFC" w:rsidP="001F78E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WYKAZ ZREALIZOWANYCH USŁUG </w:t>
      </w:r>
    </w:p>
    <w:p w:rsidR="00734E9F" w:rsidRPr="00734E9F" w:rsidRDefault="00734E9F" w:rsidP="00734E9F">
      <w:pPr>
        <w:suppressAutoHyphens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734E9F">
        <w:rPr>
          <w:rFonts w:ascii="Times New Roman" w:hAnsi="Times New Roman" w:cs="Times New Roman"/>
          <w:bCs/>
          <w:sz w:val="24"/>
          <w:szCs w:val="24"/>
        </w:rPr>
        <w:t xml:space="preserve"> (należy wykazać </w:t>
      </w:r>
      <w:r>
        <w:rPr>
          <w:rFonts w:ascii="Times New Roman" w:hAnsi="Times New Roman" w:cs="Times New Roman"/>
          <w:bCs/>
          <w:sz w:val="24"/>
          <w:szCs w:val="24"/>
        </w:rPr>
        <w:t xml:space="preserve">doświadczenie </w:t>
      </w:r>
      <w:r w:rsidRPr="00734E9F">
        <w:rPr>
          <w:rFonts w:ascii="Times New Roman" w:hAnsi="Times New Roman" w:cs="Times New Roman"/>
          <w:iCs/>
          <w:sz w:val="24"/>
          <w:szCs w:val="24"/>
        </w:rPr>
        <w:t>w wykonaniu w okresie ostatnich 3 lat przed terminem opublikowania niniejszego zapytania ofertowego,</w:t>
      </w:r>
      <w:r w:rsidRPr="00734E9F">
        <w:rPr>
          <w:rFonts w:ascii="Times New Roman" w:hAnsi="Times New Roman" w:cs="Times New Roman"/>
          <w:b/>
          <w:iCs/>
          <w:sz w:val="24"/>
          <w:szCs w:val="24"/>
        </w:rPr>
        <w:t xml:space="preserve"> co najmniej 2 usług polegających na zorganizowaniu wypoczynku (obozy, kolonie dla dzieci i młodzieży itp.) dla minimum 10 osób o wartości </w:t>
      </w:r>
      <w:r w:rsidR="00251F9B">
        <w:rPr>
          <w:rFonts w:ascii="Times New Roman" w:hAnsi="Times New Roman" w:cs="Times New Roman"/>
          <w:b/>
          <w:iCs/>
          <w:sz w:val="24"/>
          <w:szCs w:val="24"/>
        </w:rPr>
        <w:t xml:space="preserve">co najmniej </w:t>
      </w:r>
      <w:bookmarkStart w:id="0" w:name="_GoBack"/>
      <w:bookmarkEnd w:id="0"/>
      <w:r w:rsidRPr="00734E9F">
        <w:rPr>
          <w:rFonts w:ascii="Times New Roman" w:hAnsi="Times New Roman" w:cs="Times New Roman"/>
          <w:b/>
          <w:iCs/>
          <w:sz w:val="24"/>
          <w:szCs w:val="24"/>
        </w:rPr>
        <w:t>20.00,00 zł br</w:t>
      </w:r>
      <w:r>
        <w:rPr>
          <w:rFonts w:ascii="Times New Roman" w:hAnsi="Times New Roman" w:cs="Times New Roman"/>
          <w:b/>
          <w:iCs/>
          <w:sz w:val="24"/>
          <w:szCs w:val="24"/>
        </w:rPr>
        <w:t>utto dla jednej usługi.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1456"/>
        <w:gridCol w:w="1987"/>
        <w:gridCol w:w="1775"/>
        <w:gridCol w:w="929"/>
        <w:gridCol w:w="822"/>
        <w:gridCol w:w="1774"/>
      </w:tblGrid>
      <w:tr w:rsidR="00734E9F" w:rsidRPr="00734E9F" w:rsidTr="00B35ECA">
        <w:trPr>
          <w:trHeight w:val="1122"/>
        </w:trPr>
        <w:tc>
          <w:tcPr>
            <w:tcW w:w="245" w:type="pct"/>
            <w:vAlign w:val="center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E9F">
              <w:rPr>
                <w:rFonts w:ascii="Times New Roman" w:hAnsi="Times New Roman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792" w:type="pct"/>
            <w:vAlign w:val="center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E9F">
              <w:rPr>
                <w:rFonts w:ascii="Times New Roman" w:hAnsi="Times New Roman" w:cs="Times New Roman"/>
                <w:bCs/>
                <w:sz w:val="24"/>
                <w:szCs w:val="24"/>
              </w:rPr>
              <w:t>Przedmiot wykonanych usług</w:t>
            </w:r>
            <w:r w:rsidRPr="00734E9F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078" w:type="pct"/>
            <w:vAlign w:val="center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E9F">
              <w:rPr>
                <w:rFonts w:ascii="Times New Roman" w:hAnsi="Times New Roman" w:cs="Times New Roman"/>
                <w:bCs/>
                <w:sz w:val="24"/>
                <w:szCs w:val="24"/>
              </w:rPr>
              <w:t>Nazwa i adres odbiorcy dla którego wykonano usługi</w:t>
            </w:r>
          </w:p>
        </w:tc>
        <w:tc>
          <w:tcPr>
            <w:tcW w:w="964" w:type="pct"/>
            <w:vAlign w:val="center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E9F">
              <w:rPr>
                <w:rFonts w:ascii="Times New Roman" w:hAnsi="Times New Roman" w:cs="Times New Roman"/>
                <w:bCs/>
                <w:sz w:val="24"/>
                <w:szCs w:val="24"/>
              </w:rPr>
              <w:t>Wartość</w:t>
            </w:r>
          </w:p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E9F">
              <w:rPr>
                <w:rFonts w:ascii="Times New Roman" w:hAnsi="Times New Roman" w:cs="Times New Roman"/>
                <w:bCs/>
                <w:sz w:val="24"/>
                <w:szCs w:val="24"/>
              </w:rPr>
              <w:t>Data wykonania</w:t>
            </w:r>
          </w:p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734E9F">
              <w:rPr>
                <w:rFonts w:ascii="Times New Roman" w:hAnsi="Times New Roman" w:cs="Times New Roman"/>
                <w:bCs/>
                <w:sz w:val="24"/>
                <w:szCs w:val="24"/>
              </w:rPr>
              <w:t>sług</w:t>
            </w:r>
          </w:p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34E9F" w:rsidRPr="00734E9F" w:rsidRDefault="00734E9F" w:rsidP="00734E9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(daty od-do)                   </w:t>
            </w:r>
          </w:p>
        </w:tc>
        <w:tc>
          <w:tcPr>
            <w:tcW w:w="963" w:type="pct"/>
            <w:vAlign w:val="center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E9F">
              <w:rPr>
                <w:rFonts w:ascii="Times New Roman" w:hAnsi="Times New Roman" w:cs="Times New Roman"/>
                <w:bCs/>
                <w:sz w:val="24"/>
                <w:szCs w:val="24"/>
              </w:rPr>
              <w:t>Liczba osób objętych usługą</w:t>
            </w:r>
          </w:p>
        </w:tc>
      </w:tr>
      <w:tr w:rsidR="00734E9F" w:rsidRPr="00734E9F" w:rsidTr="00B35ECA">
        <w:tc>
          <w:tcPr>
            <w:tcW w:w="245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92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8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4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8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0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3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34E9F" w:rsidRPr="00734E9F" w:rsidTr="00B35ECA">
        <w:tc>
          <w:tcPr>
            <w:tcW w:w="245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92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8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4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8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0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3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34E9F" w:rsidRPr="00734E9F" w:rsidTr="00B35ECA">
        <w:trPr>
          <w:trHeight w:val="442"/>
        </w:trPr>
        <w:tc>
          <w:tcPr>
            <w:tcW w:w="245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92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8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4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8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0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3" w:type="pct"/>
          </w:tcPr>
          <w:p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34E9F" w:rsidRPr="008A5189" w:rsidRDefault="00734E9F" w:rsidP="00734E9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A5189">
        <w:rPr>
          <w:rFonts w:ascii="Times New Roman" w:hAnsi="Times New Roman" w:cs="Times New Roman"/>
          <w:b/>
          <w:bCs/>
          <w:sz w:val="24"/>
          <w:szCs w:val="24"/>
        </w:rPr>
        <w:t xml:space="preserve">Wraz z wykazem składam dowody określające, czy ww. usługi zostały wykonane, przy czym dowody o których mowa są rekomendacje, umowy, faktury lub inne dokumenty potwierdzające spełnienie warunku.  </w:t>
      </w:r>
    </w:p>
    <w:p w:rsidR="00734E9F" w:rsidRPr="00734E9F" w:rsidRDefault="00734E9F" w:rsidP="00734E9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4E9F" w:rsidRPr="00734E9F" w:rsidRDefault="00734E9F" w:rsidP="00734E9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4E9F" w:rsidRPr="00734E9F" w:rsidRDefault="00734E9F" w:rsidP="00734E9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4E9F">
        <w:rPr>
          <w:rFonts w:ascii="Times New Roman" w:hAnsi="Times New Roman" w:cs="Times New Roman"/>
          <w:bCs/>
          <w:sz w:val="24"/>
          <w:szCs w:val="24"/>
        </w:rPr>
        <w:t>Miejscowość …………………data…………………</w:t>
      </w:r>
    </w:p>
    <w:p w:rsidR="00734E9F" w:rsidRDefault="00734E9F" w:rsidP="004274D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4E9F" w:rsidRDefault="00734E9F" w:rsidP="004274D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F78E4" w:rsidRPr="00734E9F" w:rsidRDefault="001F78E4" w:rsidP="004274DC">
      <w:pPr>
        <w:pStyle w:val="Tekstpodstawowy"/>
        <w:spacing w:after="0"/>
      </w:pPr>
      <w:r w:rsidRPr="00CD5B44">
        <w:tab/>
      </w:r>
    </w:p>
    <w:p w:rsidR="001F78E4" w:rsidRPr="00816BDC" w:rsidRDefault="001F78E4" w:rsidP="001F78E4">
      <w:pPr>
        <w:pStyle w:val="Tekstpodstawowy"/>
        <w:spacing w:after="0"/>
        <w:ind w:left="4956"/>
        <w:rPr>
          <w:szCs w:val="22"/>
        </w:rPr>
      </w:pPr>
      <w:r>
        <w:rPr>
          <w:i/>
          <w:iCs/>
        </w:rPr>
        <w:t xml:space="preserve">   </w:t>
      </w:r>
      <w:r w:rsidRPr="00816BDC">
        <w:rPr>
          <w:i/>
          <w:iCs/>
        </w:rPr>
        <w:t>.................................................................</w:t>
      </w:r>
    </w:p>
    <w:p w:rsidR="001F78E4" w:rsidRPr="00816BDC" w:rsidRDefault="001F78E4" w:rsidP="001F78E4">
      <w:pPr>
        <w:pStyle w:val="Tekstpodstawowy"/>
        <w:spacing w:after="0" w:line="276" w:lineRule="auto"/>
        <w:ind w:left="4956"/>
        <w:jc w:val="center"/>
        <w:rPr>
          <w:i/>
          <w:iCs/>
          <w:sz w:val="20"/>
        </w:rPr>
      </w:pPr>
      <w:r w:rsidRPr="00816BDC">
        <w:rPr>
          <w:i/>
          <w:iCs/>
          <w:sz w:val="20"/>
        </w:rPr>
        <w:t>(pieczęć i czytelny podpis Wykonawcy</w:t>
      </w:r>
    </w:p>
    <w:p w:rsidR="001F78E4" w:rsidRDefault="001F78E4" w:rsidP="001F78E4">
      <w:pPr>
        <w:ind w:left="4956"/>
        <w:jc w:val="center"/>
        <w:outlineLvl w:val="0"/>
        <w:rPr>
          <w:rFonts w:ascii="Times New Roman" w:hAnsi="Times New Roman" w:cs="Times New Roman"/>
          <w:i/>
          <w:iCs/>
          <w:sz w:val="20"/>
        </w:rPr>
      </w:pPr>
      <w:r w:rsidRPr="00816BDC">
        <w:rPr>
          <w:rFonts w:ascii="Times New Roman" w:hAnsi="Times New Roman" w:cs="Times New Roman"/>
          <w:i/>
          <w:iCs/>
          <w:sz w:val="20"/>
        </w:rPr>
        <w:t>lub osoby działającej w imieniu Wykonawcy)</w:t>
      </w:r>
    </w:p>
    <w:p w:rsidR="001F78E4" w:rsidRDefault="001F78E4" w:rsidP="001F78E4">
      <w:pPr>
        <w:jc w:val="center"/>
        <w:rPr>
          <w:rFonts w:ascii="Times New Roman" w:eastAsia="Calibri" w:hAnsi="Times New Roman" w:cs="Times New Roman"/>
          <w:b/>
          <w:smallCaps/>
          <w:sz w:val="24"/>
          <w:szCs w:val="24"/>
        </w:rPr>
      </w:pPr>
      <w:r w:rsidRPr="003C0233">
        <w:rPr>
          <w:rFonts w:ascii="Times New Roman" w:eastAsia="Calibri" w:hAnsi="Times New Roman" w:cs="Times New Roman"/>
          <w:b/>
          <w:smallCaps/>
          <w:sz w:val="24"/>
          <w:szCs w:val="24"/>
        </w:rPr>
        <w:t>Oświadczenie dotyczące podanych informacji</w:t>
      </w:r>
    </w:p>
    <w:p w:rsidR="001F78E4" w:rsidRPr="003C0233" w:rsidRDefault="001F78E4" w:rsidP="001F78E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Oświadczam, że wszystkie informacje podane w powyższym oświadczeniu są aktualne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1F78E4" w:rsidRDefault="001F78E4" w:rsidP="001F78E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F78E4" w:rsidRPr="00CD5B44" w:rsidRDefault="001F78E4" w:rsidP="001F78E4">
      <w:pPr>
        <w:pStyle w:val="Tekstpodstawowy"/>
        <w:spacing w:after="0"/>
      </w:pPr>
      <w:r w:rsidRPr="00CD5B44">
        <w:t>Miejscowość………………………, dnia…………………</w:t>
      </w:r>
      <w:r w:rsidRPr="00CD5B44">
        <w:tab/>
      </w:r>
      <w:r w:rsidRPr="00CD5B44">
        <w:tab/>
      </w:r>
    </w:p>
    <w:p w:rsidR="001F78E4" w:rsidRDefault="001F78E4" w:rsidP="001F78E4">
      <w:pPr>
        <w:pStyle w:val="Tekstpodstawowy"/>
        <w:spacing w:after="0"/>
        <w:rPr>
          <w:szCs w:val="22"/>
        </w:rPr>
      </w:pPr>
    </w:p>
    <w:p w:rsidR="001F78E4" w:rsidRPr="004B3DFC" w:rsidRDefault="001F78E4" w:rsidP="001F78E4">
      <w:pPr>
        <w:pStyle w:val="Tekstpodstawowy"/>
        <w:spacing w:after="0"/>
        <w:ind w:left="4956"/>
        <w:rPr>
          <w:sz w:val="16"/>
          <w:szCs w:val="16"/>
        </w:rPr>
      </w:pPr>
    </w:p>
    <w:p w:rsidR="001F78E4" w:rsidRPr="00816BDC" w:rsidRDefault="001F78E4" w:rsidP="001F78E4">
      <w:pPr>
        <w:pStyle w:val="Tekstpodstawowy"/>
        <w:spacing w:after="0"/>
        <w:ind w:left="4956"/>
        <w:rPr>
          <w:szCs w:val="22"/>
        </w:rPr>
      </w:pPr>
      <w:r>
        <w:rPr>
          <w:i/>
          <w:iCs/>
        </w:rPr>
        <w:t xml:space="preserve">   </w:t>
      </w:r>
      <w:r w:rsidRPr="00816BDC">
        <w:rPr>
          <w:i/>
          <w:iCs/>
        </w:rPr>
        <w:t>.................................................................</w:t>
      </w:r>
    </w:p>
    <w:p w:rsidR="001F78E4" w:rsidRPr="00816BDC" w:rsidRDefault="001F78E4" w:rsidP="001F78E4">
      <w:pPr>
        <w:pStyle w:val="Tekstpodstawowy"/>
        <w:spacing w:after="0" w:line="276" w:lineRule="auto"/>
        <w:ind w:left="4956"/>
        <w:jc w:val="center"/>
        <w:rPr>
          <w:i/>
          <w:iCs/>
          <w:sz w:val="20"/>
        </w:rPr>
      </w:pPr>
      <w:r w:rsidRPr="00816BDC">
        <w:rPr>
          <w:i/>
          <w:iCs/>
          <w:sz w:val="20"/>
        </w:rPr>
        <w:t>(pieczęć i czytelny podpis Wykonawcy</w:t>
      </w:r>
    </w:p>
    <w:p w:rsidR="001F78E4" w:rsidRPr="00734E9F" w:rsidRDefault="001F78E4" w:rsidP="00734E9F">
      <w:pPr>
        <w:ind w:left="4956"/>
        <w:jc w:val="center"/>
        <w:outlineLvl w:val="0"/>
        <w:rPr>
          <w:rFonts w:ascii="Times New Roman" w:hAnsi="Times New Roman" w:cs="Times New Roman"/>
          <w:i/>
          <w:iCs/>
          <w:sz w:val="20"/>
        </w:rPr>
      </w:pPr>
      <w:r w:rsidRPr="00816BDC">
        <w:rPr>
          <w:rFonts w:ascii="Times New Roman" w:hAnsi="Times New Roman" w:cs="Times New Roman"/>
          <w:i/>
          <w:iCs/>
          <w:sz w:val="20"/>
        </w:rPr>
        <w:t>lub osoby działającej w imieniu Wykonawcy)</w:t>
      </w:r>
    </w:p>
    <w:sectPr w:rsidR="001F78E4" w:rsidRPr="00734E9F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ECA" w:rsidRDefault="00B35ECA" w:rsidP="00DD057D">
      <w:pPr>
        <w:spacing w:after="0" w:line="240" w:lineRule="auto"/>
      </w:pPr>
      <w:r>
        <w:separator/>
      </w:r>
    </w:p>
  </w:endnote>
  <w:endnote w:type="continuationSeparator" w:id="0">
    <w:p w:rsidR="00B35ECA" w:rsidRDefault="00B35ECA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ECA" w:rsidRDefault="00B35ECA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9973945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ECA" w:rsidRDefault="00B35ECA" w:rsidP="00DD057D">
      <w:pPr>
        <w:spacing w:after="0" w:line="240" w:lineRule="auto"/>
      </w:pPr>
      <w:r>
        <w:separator/>
      </w:r>
    </w:p>
  </w:footnote>
  <w:footnote w:type="continuationSeparator" w:id="0">
    <w:p w:rsidR="00B35ECA" w:rsidRDefault="00B35ECA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ECA" w:rsidRDefault="00B35ECA">
    <w:pPr>
      <w:pStyle w:val="Nagwek"/>
    </w:pPr>
  </w:p>
  <w:p w:rsidR="00B35ECA" w:rsidRDefault="00B35ECA">
    <w:pPr>
      <w:pStyle w:val="Nagwek"/>
    </w:pPr>
  </w:p>
  <w:p w:rsidR="00B35ECA" w:rsidRDefault="00B35ECA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256540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A44C58"/>
    <w:multiLevelType w:val="hybridMultilevel"/>
    <w:tmpl w:val="309896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C0617"/>
    <w:multiLevelType w:val="multilevel"/>
    <w:tmpl w:val="EAF69F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6622038"/>
    <w:multiLevelType w:val="hybridMultilevel"/>
    <w:tmpl w:val="19EA7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4183A"/>
    <w:multiLevelType w:val="hybridMultilevel"/>
    <w:tmpl w:val="FA2C1BD2"/>
    <w:lvl w:ilvl="0" w:tplc="9CF63960">
      <w:start w:val="1"/>
      <w:numFmt w:val="lowerLetter"/>
      <w:lvlText w:val="%1)"/>
      <w:lvlJc w:val="left"/>
      <w:pPr>
        <w:ind w:left="93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5" w15:restartNumberingAfterBreak="0">
    <w:nsid w:val="084B59E0"/>
    <w:multiLevelType w:val="hybridMultilevel"/>
    <w:tmpl w:val="4328A6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EC1B66"/>
    <w:multiLevelType w:val="hybridMultilevel"/>
    <w:tmpl w:val="49768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C2A4F"/>
    <w:multiLevelType w:val="hybridMultilevel"/>
    <w:tmpl w:val="C8587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B632A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16F031C5"/>
    <w:multiLevelType w:val="multilevel"/>
    <w:tmpl w:val="0746729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A024A8A"/>
    <w:multiLevelType w:val="hybridMultilevel"/>
    <w:tmpl w:val="D3E69D96"/>
    <w:lvl w:ilvl="0" w:tplc="F942F9A8">
      <w:start w:val="1"/>
      <w:numFmt w:val="decimal"/>
      <w:lvlText w:val="%1."/>
      <w:lvlJc w:val="left"/>
      <w:pPr>
        <w:ind w:left="360" w:hanging="360"/>
      </w:pPr>
      <w:rPr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5D7D81"/>
    <w:multiLevelType w:val="hybridMultilevel"/>
    <w:tmpl w:val="1B98D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B63FA"/>
    <w:multiLevelType w:val="multilevel"/>
    <w:tmpl w:val="D930B1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0A979EE"/>
    <w:multiLevelType w:val="multilevel"/>
    <w:tmpl w:val="DE2CCB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410485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5C38C6"/>
    <w:multiLevelType w:val="hybridMultilevel"/>
    <w:tmpl w:val="FA205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87601"/>
    <w:multiLevelType w:val="multilevel"/>
    <w:tmpl w:val="9FECB1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7" w15:restartNumberingAfterBreak="0">
    <w:nsid w:val="3DDE2BF1"/>
    <w:multiLevelType w:val="hybridMultilevel"/>
    <w:tmpl w:val="77AA22E2"/>
    <w:lvl w:ilvl="0" w:tplc="A2FC0870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E126860"/>
    <w:multiLevelType w:val="multilevel"/>
    <w:tmpl w:val="FC6C5F6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E4D5E01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35D168F"/>
    <w:multiLevelType w:val="multilevel"/>
    <w:tmpl w:val="5118564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1E6175"/>
    <w:multiLevelType w:val="multilevel"/>
    <w:tmpl w:val="5BE6045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313C8A"/>
    <w:multiLevelType w:val="hybridMultilevel"/>
    <w:tmpl w:val="81F89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A02C8C"/>
    <w:multiLevelType w:val="multilevel"/>
    <w:tmpl w:val="C04A836E"/>
    <w:lvl w:ilvl="0">
      <w:start w:val="6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00698F"/>
    <w:multiLevelType w:val="multilevel"/>
    <w:tmpl w:val="33B063A8"/>
    <w:lvl w:ilvl="0">
      <w:start w:val="1"/>
      <w:numFmt w:val="decimal"/>
      <w:lvlText w:val="%1."/>
      <w:lvlJc w:val="left"/>
      <w:pPr>
        <w:ind w:left="501" w:hanging="360"/>
      </w:pPr>
      <w:rPr>
        <w:rFonts w:ascii="Times New Roman" w:eastAsiaTheme="minorHAnsi" w:hAnsi="Times New Roman" w:cs="Times New Roman"/>
        <w:color w:val="auto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0D95C1D"/>
    <w:multiLevelType w:val="hybridMultilevel"/>
    <w:tmpl w:val="5EEE320C"/>
    <w:lvl w:ilvl="0" w:tplc="59EE919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41C01F1"/>
    <w:multiLevelType w:val="hybridMultilevel"/>
    <w:tmpl w:val="5AFC0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5F0F2A"/>
    <w:multiLevelType w:val="hybridMultilevel"/>
    <w:tmpl w:val="E4040294"/>
    <w:lvl w:ilvl="0" w:tplc="32E016AA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640450"/>
    <w:multiLevelType w:val="hybridMultilevel"/>
    <w:tmpl w:val="C472F92E"/>
    <w:lvl w:ilvl="0" w:tplc="E4B6A1A6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C3AE9"/>
    <w:multiLevelType w:val="hybridMultilevel"/>
    <w:tmpl w:val="7CD6820A"/>
    <w:lvl w:ilvl="0" w:tplc="04150017">
      <w:start w:val="1"/>
      <w:numFmt w:val="lowerLetter"/>
      <w:lvlText w:val="%1)"/>
      <w:lvlJc w:val="left"/>
      <w:pPr>
        <w:ind w:left="935" w:hanging="360"/>
      </w:p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0" w15:restartNumberingAfterBreak="0">
    <w:nsid w:val="5E676D20"/>
    <w:multiLevelType w:val="multilevel"/>
    <w:tmpl w:val="B55ACED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133345E"/>
    <w:multiLevelType w:val="hybridMultilevel"/>
    <w:tmpl w:val="7C0A0B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932D58"/>
    <w:multiLevelType w:val="hybridMultilevel"/>
    <w:tmpl w:val="B0B49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2E6427"/>
    <w:multiLevelType w:val="hybridMultilevel"/>
    <w:tmpl w:val="FC12F0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167B31"/>
    <w:multiLevelType w:val="hybridMultilevel"/>
    <w:tmpl w:val="B21C5F54"/>
    <w:lvl w:ilvl="0" w:tplc="8ED04A16">
      <w:start w:val="1"/>
      <w:numFmt w:val="decimal"/>
      <w:lvlText w:val="%1."/>
      <w:lvlJc w:val="left"/>
      <w:pPr>
        <w:ind w:left="786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BBA15BF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3D3D7E"/>
    <w:multiLevelType w:val="hybridMultilevel"/>
    <w:tmpl w:val="D78E0E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006733"/>
    <w:multiLevelType w:val="hybridMultilevel"/>
    <w:tmpl w:val="7A80F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B2723D"/>
    <w:multiLevelType w:val="multilevel"/>
    <w:tmpl w:val="C8F26B5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A3F1A60"/>
    <w:multiLevelType w:val="hybridMultilevel"/>
    <w:tmpl w:val="781068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1"/>
  </w:num>
  <w:num w:numId="3">
    <w:abstractNumId w:val="17"/>
  </w:num>
  <w:num w:numId="4">
    <w:abstractNumId w:val="10"/>
  </w:num>
  <w:num w:numId="5">
    <w:abstractNumId w:val="1"/>
  </w:num>
  <w:num w:numId="6">
    <w:abstractNumId w:val="23"/>
  </w:num>
  <w:num w:numId="7">
    <w:abstractNumId w:val="4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5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18"/>
  </w:num>
  <w:num w:numId="17">
    <w:abstractNumId w:val="9"/>
  </w:num>
  <w:num w:numId="18">
    <w:abstractNumId w:val="13"/>
  </w:num>
  <w:num w:numId="19">
    <w:abstractNumId w:val="20"/>
  </w:num>
  <w:num w:numId="20">
    <w:abstractNumId w:val="30"/>
  </w:num>
  <w:num w:numId="21">
    <w:abstractNumId w:val="38"/>
  </w:num>
  <w:num w:numId="22">
    <w:abstractNumId w:val="21"/>
  </w:num>
  <w:num w:numId="23">
    <w:abstractNumId w:val="16"/>
  </w:num>
  <w:num w:numId="24">
    <w:abstractNumId w:val="6"/>
  </w:num>
  <w:num w:numId="25">
    <w:abstractNumId w:val="12"/>
  </w:num>
  <w:num w:numId="26">
    <w:abstractNumId w:val="26"/>
  </w:num>
  <w:num w:numId="27">
    <w:abstractNumId w:val="22"/>
  </w:num>
  <w:num w:numId="28">
    <w:abstractNumId w:val="15"/>
  </w:num>
  <w:num w:numId="29">
    <w:abstractNumId w:val="3"/>
  </w:num>
  <w:num w:numId="30">
    <w:abstractNumId w:val="32"/>
  </w:num>
  <w:num w:numId="31">
    <w:abstractNumId w:val="11"/>
  </w:num>
  <w:num w:numId="32">
    <w:abstractNumId w:val="7"/>
  </w:num>
  <w:num w:numId="33">
    <w:abstractNumId w:val="27"/>
  </w:num>
  <w:num w:numId="34">
    <w:abstractNumId w:val="36"/>
  </w:num>
  <w:num w:numId="35">
    <w:abstractNumId w:val="37"/>
  </w:num>
  <w:num w:numId="36">
    <w:abstractNumId w:val="39"/>
  </w:num>
  <w:num w:numId="37">
    <w:abstractNumId w:val="33"/>
  </w:num>
  <w:num w:numId="38">
    <w:abstractNumId w:val="2"/>
  </w:num>
  <w:num w:numId="39">
    <w:abstractNumId w:val="28"/>
  </w:num>
  <w:num w:numId="40">
    <w:abstractNumId w:val="3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74B0C"/>
    <w:rsid w:val="000016F2"/>
    <w:rsid w:val="00005C02"/>
    <w:rsid w:val="000104F2"/>
    <w:rsid w:val="000107A5"/>
    <w:rsid w:val="00011448"/>
    <w:rsid w:val="000163D6"/>
    <w:rsid w:val="0002172B"/>
    <w:rsid w:val="00023BC7"/>
    <w:rsid w:val="00027071"/>
    <w:rsid w:val="000517F8"/>
    <w:rsid w:val="0005547D"/>
    <w:rsid w:val="00064C51"/>
    <w:rsid w:val="0007312A"/>
    <w:rsid w:val="00085A2A"/>
    <w:rsid w:val="00087F09"/>
    <w:rsid w:val="000A20CF"/>
    <w:rsid w:val="000B295D"/>
    <w:rsid w:val="000B4229"/>
    <w:rsid w:val="000B49E6"/>
    <w:rsid w:val="000B4C22"/>
    <w:rsid w:val="000B6142"/>
    <w:rsid w:val="000C009A"/>
    <w:rsid w:val="000C123F"/>
    <w:rsid w:val="000C3EC8"/>
    <w:rsid w:val="000C56C5"/>
    <w:rsid w:val="000F12E3"/>
    <w:rsid w:val="000F23F7"/>
    <w:rsid w:val="000F2F0E"/>
    <w:rsid w:val="001007ED"/>
    <w:rsid w:val="001038B4"/>
    <w:rsid w:val="001132E0"/>
    <w:rsid w:val="00122AAA"/>
    <w:rsid w:val="00127781"/>
    <w:rsid w:val="00131F5B"/>
    <w:rsid w:val="00134533"/>
    <w:rsid w:val="001427AD"/>
    <w:rsid w:val="00146CF8"/>
    <w:rsid w:val="001556B0"/>
    <w:rsid w:val="00156762"/>
    <w:rsid w:val="00164F7A"/>
    <w:rsid w:val="00167EBE"/>
    <w:rsid w:val="00171DE1"/>
    <w:rsid w:val="00184A55"/>
    <w:rsid w:val="00195BCA"/>
    <w:rsid w:val="00197F41"/>
    <w:rsid w:val="001B2112"/>
    <w:rsid w:val="001B5107"/>
    <w:rsid w:val="001B56ED"/>
    <w:rsid w:val="001D28E0"/>
    <w:rsid w:val="001E0D0A"/>
    <w:rsid w:val="001E7F16"/>
    <w:rsid w:val="001F3DF5"/>
    <w:rsid w:val="001F78E4"/>
    <w:rsid w:val="002268A9"/>
    <w:rsid w:val="002323F2"/>
    <w:rsid w:val="002359E3"/>
    <w:rsid w:val="002400F9"/>
    <w:rsid w:val="002431B2"/>
    <w:rsid w:val="00245ACA"/>
    <w:rsid w:val="00250B76"/>
    <w:rsid w:val="00251F9B"/>
    <w:rsid w:val="00253BB4"/>
    <w:rsid w:val="00262233"/>
    <w:rsid w:val="00263FFC"/>
    <w:rsid w:val="00266E04"/>
    <w:rsid w:val="002745A5"/>
    <w:rsid w:val="002748BF"/>
    <w:rsid w:val="00274B0C"/>
    <w:rsid w:val="00281370"/>
    <w:rsid w:val="00283513"/>
    <w:rsid w:val="00285AD7"/>
    <w:rsid w:val="002A7DD0"/>
    <w:rsid w:val="002B759C"/>
    <w:rsid w:val="002B7BCC"/>
    <w:rsid w:val="002C26EC"/>
    <w:rsid w:val="002C2CAB"/>
    <w:rsid w:val="002D4459"/>
    <w:rsid w:val="002E3F20"/>
    <w:rsid w:val="002F1B72"/>
    <w:rsid w:val="002F36D6"/>
    <w:rsid w:val="002F565D"/>
    <w:rsid w:val="003035CB"/>
    <w:rsid w:val="003039A4"/>
    <w:rsid w:val="0030639F"/>
    <w:rsid w:val="00307B49"/>
    <w:rsid w:val="00307E0F"/>
    <w:rsid w:val="00313C41"/>
    <w:rsid w:val="00313E05"/>
    <w:rsid w:val="003149F4"/>
    <w:rsid w:val="00332692"/>
    <w:rsid w:val="00334996"/>
    <w:rsid w:val="00344A98"/>
    <w:rsid w:val="00350DC6"/>
    <w:rsid w:val="003519D6"/>
    <w:rsid w:val="00352D6A"/>
    <w:rsid w:val="0035612E"/>
    <w:rsid w:val="00360C16"/>
    <w:rsid w:val="00365354"/>
    <w:rsid w:val="00365F4C"/>
    <w:rsid w:val="00384878"/>
    <w:rsid w:val="003A16D2"/>
    <w:rsid w:val="003A6DB9"/>
    <w:rsid w:val="003B3A89"/>
    <w:rsid w:val="003B7725"/>
    <w:rsid w:val="003C0233"/>
    <w:rsid w:val="003C4216"/>
    <w:rsid w:val="003D747C"/>
    <w:rsid w:val="003E06AA"/>
    <w:rsid w:val="003E16CD"/>
    <w:rsid w:val="003E2C2B"/>
    <w:rsid w:val="003E5576"/>
    <w:rsid w:val="003E565C"/>
    <w:rsid w:val="003E72E8"/>
    <w:rsid w:val="003F0992"/>
    <w:rsid w:val="003F215F"/>
    <w:rsid w:val="003F3713"/>
    <w:rsid w:val="003F4E95"/>
    <w:rsid w:val="003F7E1F"/>
    <w:rsid w:val="004240E3"/>
    <w:rsid w:val="004260BF"/>
    <w:rsid w:val="004274DC"/>
    <w:rsid w:val="004275D9"/>
    <w:rsid w:val="004309D0"/>
    <w:rsid w:val="00432A2E"/>
    <w:rsid w:val="00433040"/>
    <w:rsid w:val="004354D5"/>
    <w:rsid w:val="00442BFA"/>
    <w:rsid w:val="00452CF7"/>
    <w:rsid w:val="00460828"/>
    <w:rsid w:val="00463040"/>
    <w:rsid w:val="0046397A"/>
    <w:rsid w:val="004642EB"/>
    <w:rsid w:val="0049707B"/>
    <w:rsid w:val="004A1A0D"/>
    <w:rsid w:val="004A3836"/>
    <w:rsid w:val="004A3EC6"/>
    <w:rsid w:val="004A7787"/>
    <w:rsid w:val="004B0B5D"/>
    <w:rsid w:val="004B2D85"/>
    <w:rsid w:val="004B3DFC"/>
    <w:rsid w:val="004D2204"/>
    <w:rsid w:val="004E33DA"/>
    <w:rsid w:val="004F3E30"/>
    <w:rsid w:val="00504C06"/>
    <w:rsid w:val="00504CB5"/>
    <w:rsid w:val="0050705E"/>
    <w:rsid w:val="005112C5"/>
    <w:rsid w:val="005218D8"/>
    <w:rsid w:val="00536826"/>
    <w:rsid w:val="0054118A"/>
    <w:rsid w:val="005473A3"/>
    <w:rsid w:val="00551EE0"/>
    <w:rsid w:val="0055378E"/>
    <w:rsid w:val="00553FA4"/>
    <w:rsid w:val="005647C4"/>
    <w:rsid w:val="0057225B"/>
    <w:rsid w:val="00572F7F"/>
    <w:rsid w:val="00572FFF"/>
    <w:rsid w:val="005819D5"/>
    <w:rsid w:val="005855AA"/>
    <w:rsid w:val="00586F4D"/>
    <w:rsid w:val="00595DE1"/>
    <w:rsid w:val="005A115F"/>
    <w:rsid w:val="005A23B7"/>
    <w:rsid w:val="005A25C6"/>
    <w:rsid w:val="005A5F23"/>
    <w:rsid w:val="005C0640"/>
    <w:rsid w:val="005C709C"/>
    <w:rsid w:val="005C71BA"/>
    <w:rsid w:val="005E003F"/>
    <w:rsid w:val="00603120"/>
    <w:rsid w:val="00644211"/>
    <w:rsid w:val="00645B03"/>
    <w:rsid w:val="00664608"/>
    <w:rsid w:val="006770E8"/>
    <w:rsid w:val="006774E1"/>
    <w:rsid w:val="00682395"/>
    <w:rsid w:val="00686ECC"/>
    <w:rsid w:val="006A0495"/>
    <w:rsid w:val="006A3506"/>
    <w:rsid w:val="006A5599"/>
    <w:rsid w:val="006A65E0"/>
    <w:rsid w:val="006B0137"/>
    <w:rsid w:val="006B796D"/>
    <w:rsid w:val="006C1F8E"/>
    <w:rsid w:val="006D0345"/>
    <w:rsid w:val="006F06D4"/>
    <w:rsid w:val="006F3BD0"/>
    <w:rsid w:val="006F45A6"/>
    <w:rsid w:val="00700AF2"/>
    <w:rsid w:val="00711AB2"/>
    <w:rsid w:val="00712FCE"/>
    <w:rsid w:val="007174FD"/>
    <w:rsid w:val="00731477"/>
    <w:rsid w:val="00734E9F"/>
    <w:rsid w:val="00737CF1"/>
    <w:rsid w:val="00745A94"/>
    <w:rsid w:val="007740FB"/>
    <w:rsid w:val="0077614A"/>
    <w:rsid w:val="0077667F"/>
    <w:rsid w:val="007800A2"/>
    <w:rsid w:val="00780DD5"/>
    <w:rsid w:val="007A092A"/>
    <w:rsid w:val="007A67C1"/>
    <w:rsid w:val="007D3136"/>
    <w:rsid w:val="007D5691"/>
    <w:rsid w:val="00802B69"/>
    <w:rsid w:val="00802CA6"/>
    <w:rsid w:val="008077D8"/>
    <w:rsid w:val="00810F01"/>
    <w:rsid w:val="00811AB0"/>
    <w:rsid w:val="00815803"/>
    <w:rsid w:val="00816BDC"/>
    <w:rsid w:val="008247E8"/>
    <w:rsid w:val="0083361B"/>
    <w:rsid w:val="0085392B"/>
    <w:rsid w:val="0086235F"/>
    <w:rsid w:val="00864789"/>
    <w:rsid w:val="0086719C"/>
    <w:rsid w:val="00873EE0"/>
    <w:rsid w:val="008838DA"/>
    <w:rsid w:val="008A187E"/>
    <w:rsid w:val="008A1E8D"/>
    <w:rsid w:val="008A1EE7"/>
    <w:rsid w:val="008A228A"/>
    <w:rsid w:val="008A2F29"/>
    <w:rsid w:val="008A5189"/>
    <w:rsid w:val="008A6360"/>
    <w:rsid w:val="008A6C96"/>
    <w:rsid w:val="008B1272"/>
    <w:rsid w:val="008B5387"/>
    <w:rsid w:val="008D6ADD"/>
    <w:rsid w:val="008D6FB4"/>
    <w:rsid w:val="008E18E9"/>
    <w:rsid w:val="008E4E48"/>
    <w:rsid w:val="008E4F76"/>
    <w:rsid w:val="008E5B6B"/>
    <w:rsid w:val="008F1583"/>
    <w:rsid w:val="009100F2"/>
    <w:rsid w:val="00913886"/>
    <w:rsid w:val="009174F6"/>
    <w:rsid w:val="009210FD"/>
    <w:rsid w:val="00932456"/>
    <w:rsid w:val="00935756"/>
    <w:rsid w:val="009366E9"/>
    <w:rsid w:val="00954C0A"/>
    <w:rsid w:val="00965463"/>
    <w:rsid w:val="00970A74"/>
    <w:rsid w:val="009731C0"/>
    <w:rsid w:val="00974C03"/>
    <w:rsid w:val="009752FD"/>
    <w:rsid w:val="00977D74"/>
    <w:rsid w:val="00983436"/>
    <w:rsid w:val="00984006"/>
    <w:rsid w:val="0098455D"/>
    <w:rsid w:val="0098556C"/>
    <w:rsid w:val="009A090E"/>
    <w:rsid w:val="009A1C6C"/>
    <w:rsid w:val="009A7E14"/>
    <w:rsid w:val="009B76CC"/>
    <w:rsid w:val="009B781D"/>
    <w:rsid w:val="009C0651"/>
    <w:rsid w:val="009C7EB1"/>
    <w:rsid w:val="009D06EE"/>
    <w:rsid w:val="009D2ECA"/>
    <w:rsid w:val="009E5120"/>
    <w:rsid w:val="009E5F1B"/>
    <w:rsid w:val="009F3CA8"/>
    <w:rsid w:val="009F7226"/>
    <w:rsid w:val="00A003F3"/>
    <w:rsid w:val="00A00F28"/>
    <w:rsid w:val="00A067D3"/>
    <w:rsid w:val="00A12BA0"/>
    <w:rsid w:val="00A133C8"/>
    <w:rsid w:val="00A309C9"/>
    <w:rsid w:val="00A352DD"/>
    <w:rsid w:val="00A426FB"/>
    <w:rsid w:val="00A42AEA"/>
    <w:rsid w:val="00A45BB2"/>
    <w:rsid w:val="00A46B1E"/>
    <w:rsid w:val="00A60574"/>
    <w:rsid w:val="00A67A6C"/>
    <w:rsid w:val="00A83DD2"/>
    <w:rsid w:val="00A87003"/>
    <w:rsid w:val="00A916F9"/>
    <w:rsid w:val="00A96E44"/>
    <w:rsid w:val="00AA1AC1"/>
    <w:rsid w:val="00AB49F4"/>
    <w:rsid w:val="00AB5522"/>
    <w:rsid w:val="00AC4ECA"/>
    <w:rsid w:val="00AD1AB0"/>
    <w:rsid w:val="00AE1233"/>
    <w:rsid w:val="00AE1E82"/>
    <w:rsid w:val="00AE3385"/>
    <w:rsid w:val="00AE5CCE"/>
    <w:rsid w:val="00B10432"/>
    <w:rsid w:val="00B1453A"/>
    <w:rsid w:val="00B14FD3"/>
    <w:rsid w:val="00B1717A"/>
    <w:rsid w:val="00B17FF4"/>
    <w:rsid w:val="00B23A6E"/>
    <w:rsid w:val="00B35ECA"/>
    <w:rsid w:val="00B37534"/>
    <w:rsid w:val="00B4154B"/>
    <w:rsid w:val="00B444E7"/>
    <w:rsid w:val="00B524E5"/>
    <w:rsid w:val="00B610B2"/>
    <w:rsid w:val="00B70C26"/>
    <w:rsid w:val="00B721D7"/>
    <w:rsid w:val="00B81959"/>
    <w:rsid w:val="00B82786"/>
    <w:rsid w:val="00B8622E"/>
    <w:rsid w:val="00B91E30"/>
    <w:rsid w:val="00B93810"/>
    <w:rsid w:val="00B9605D"/>
    <w:rsid w:val="00BA26A2"/>
    <w:rsid w:val="00BB18A2"/>
    <w:rsid w:val="00BC1401"/>
    <w:rsid w:val="00BC61A2"/>
    <w:rsid w:val="00BD04AA"/>
    <w:rsid w:val="00BD15EA"/>
    <w:rsid w:val="00BD6CA9"/>
    <w:rsid w:val="00BE0BA9"/>
    <w:rsid w:val="00BE3BA9"/>
    <w:rsid w:val="00BF6A64"/>
    <w:rsid w:val="00C06335"/>
    <w:rsid w:val="00C0735C"/>
    <w:rsid w:val="00C202A1"/>
    <w:rsid w:val="00C30A68"/>
    <w:rsid w:val="00C41647"/>
    <w:rsid w:val="00C44B17"/>
    <w:rsid w:val="00C4771F"/>
    <w:rsid w:val="00C500C6"/>
    <w:rsid w:val="00C509FC"/>
    <w:rsid w:val="00C61216"/>
    <w:rsid w:val="00C657B4"/>
    <w:rsid w:val="00C80ECE"/>
    <w:rsid w:val="00C839DE"/>
    <w:rsid w:val="00C83F36"/>
    <w:rsid w:val="00C9286F"/>
    <w:rsid w:val="00C94424"/>
    <w:rsid w:val="00CA6C53"/>
    <w:rsid w:val="00CA70D6"/>
    <w:rsid w:val="00CB274B"/>
    <w:rsid w:val="00CC7D49"/>
    <w:rsid w:val="00CD0488"/>
    <w:rsid w:val="00CD5B44"/>
    <w:rsid w:val="00CF0174"/>
    <w:rsid w:val="00CF50F5"/>
    <w:rsid w:val="00CF5A60"/>
    <w:rsid w:val="00CF64B8"/>
    <w:rsid w:val="00D00FE2"/>
    <w:rsid w:val="00D1357D"/>
    <w:rsid w:val="00D15A59"/>
    <w:rsid w:val="00D351DC"/>
    <w:rsid w:val="00D368D0"/>
    <w:rsid w:val="00D47E14"/>
    <w:rsid w:val="00D54971"/>
    <w:rsid w:val="00D6336C"/>
    <w:rsid w:val="00D77350"/>
    <w:rsid w:val="00DA5482"/>
    <w:rsid w:val="00DA5AAD"/>
    <w:rsid w:val="00DB00DF"/>
    <w:rsid w:val="00DB7D86"/>
    <w:rsid w:val="00DC0B82"/>
    <w:rsid w:val="00DC243F"/>
    <w:rsid w:val="00DC365B"/>
    <w:rsid w:val="00DD057D"/>
    <w:rsid w:val="00DD20D8"/>
    <w:rsid w:val="00DD4D4A"/>
    <w:rsid w:val="00DE07B2"/>
    <w:rsid w:val="00DE37DB"/>
    <w:rsid w:val="00DE6F61"/>
    <w:rsid w:val="00E12CBA"/>
    <w:rsid w:val="00E2564A"/>
    <w:rsid w:val="00E3554D"/>
    <w:rsid w:val="00E42998"/>
    <w:rsid w:val="00E429F1"/>
    <w:rsid w:val="00E4546C"/>
    <w:rsid w:val="00E61568"/>
    <w:rsid w:val="00E61651"/>
    <w:rsid w:val="00E61AD1"/>
    <w:rsid w:val="00E65C5E"/>
    <w:rsid w:val="00E72B22"/>
    <w:rsid w:val="00E80043"/>
    <w:rsid w:val="00E844CB"/>
    <w:rsid w:val="00E858CB"/>
    <w:rsid w:val="00E864B6"/>
    <w:rsid w:val="00E93977"/>
    <w:rsid w:val="00E95DC4"/>
    <w:rsid w:val="00EB0A28"/>
    <w:rsid w:val="00EB639A"/>
    <w:rsid w:val="00EC1646"/>
    <w:rsid w:val="00EC7187"/>
    <w:rsid w:val="00ED61C9"/>
    <w:rsid w:val="00EE3E6B"/>
    <w:rsid w:val="00EE6A48"/>
    <w:rsid w:val="00EF6AA2"/>
    <w:rsid w:val="00EF7ED5"/>
    <w:rsid w:val="00F011FA"/>
    <w:rsid w:val="00F026A6"/>
    <w:rsid w:val="00F05921"/>
    <w:rsid w:val="00F07957"/>
    <w:rsid w:val="00F1021B"/>
    <w:rsid w:val="00F10470"/>
    <w:rsid w:val="00F1095B"/>
    <w:rsid w:val="00F1369A"/>
    <w:rsid w:val="00F14400"/>
    <w:rsid w:val="00F21D81"/>
    <w:rsid w:val="00F518CB"/>
    <w:rsid w:val="00F51A4C"/>
    <w:rsid w:val="00F5416A"/>
    <w:rsid w:val="00F566AB"/>
    <w:rsid w:val="00F719F7"/>
    <w:rsid w:val="00F91664"/>
    <w:rsid w:val="00FA00E4"/>
    <w:rsid w:val="00FA3109"/>
    <w:rsid w:val="00FA6518"/>
    <w:rsid w:val="00FB20ED"/>
    <w:rsid w:val="00FD6AAD"/>
    <w:rsid w:val="00FE3F94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3A9DF966-5BF1-4BEA-A005-817A13988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460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E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rsid w:val="003F0992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kapitzlistZnak">
    <w:name w:val="Akapit z listą Znak"/>
    <w:aliases w:val="Wypunktowanie Znak,CW_Lista Znak,Preambuła Znak,Nagłowek 3 Znak,Numerowanie Znak,L1 Znak,Akapit z listą BS Znak,Kolorowa lista — akcent 11 Znak,Dot pt Znak,F5 List Paragraph Znak,Recommendation Znak,List Paragraph11 Znak,lp1 Znak"/>
    <w:link w:val="Akapitzlist"/>
    <w:uiPriority w:val="34"/>
    <w:rsid w:val="00EB0A28"/>
  </w:style>
  <w:style w:type="paragraph" w:styleId="Lista2">
    <w:name w:val="List 2"/>
    <w:basedOn w:val="Normalny"/>
    <w:uiPriority w:val="99"/>
    <w:unhideWhenUsed/>
    <w:rsid w:val="00F14400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Normalny"/>
    <w:uiPriority w:val="99"/>
    <w:semiHidden/>
    <w:unhideWhenUsed/>
    <w:rsid w:val="00EF7ED5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F7ED5"/>
    <w:pPr>
      <w:spacing w:after="120"/>
      <w:ind w:left="283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E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F7E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F7ED5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F7ED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F7ED5"/>
  </w:style>
  <w:style w:type="paragraph" w:styleId="Bezodstpw">
    <w:name w:val="No Spacing"/>
    <w:uiPriority w:val="1"/>
    <w:qFormat/>
    <w:rsid w:val="00EF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ny"/>
    <w:rsid w:val="00EF7ED5"/>
    <w:pPr>
      <w:spacing w:before="200" w:after="0" w:line="320" w:lineRule="atLeast"/>
      <w:ind w:left="849" w:hanging="283"/>
      <w:contextualSpacing/>
    </w:pPr>
    <w:rPr>
      <w:rFonts w:ascii="Arial" w:eastAsia="Times New Roman" w:hAnsi="Arial" w:cs="Times New Roman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A6360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4E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4E9F"/>
    <w:rPr>
      <w:rFonts w:ascii="Calibri" w:eastAsia="Calibri" w:hAnsi="Calibri"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734E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CE516-1E8D-4F80-A110-9F5E8B3A1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A101D845</Template>
  <TotalTime>20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MChamierCieminska</dc:creator>
  <cp:lastModifiedBy>Dominika Gregorek</cp:lastModifiedBy>
  <cp:revision>9</cp:revision>
  <cp:lastPrinted>2021-03-01T11:18:00Z</cp:lastPrinted>
  <dcterms:created xsi:type="dcterms:W3CDTF">2021-03-01T11:18:00Z</dcterms:created>
  <dcterms:modified xsi:type="dcterms:W3CDTF">2021-04-29T09:20:00Z</dcterms:modified>
</cp:coreProperties>
</file>