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7A8C" w:rsidRDefault="00A77A8C"/>
    <w:p w:rsidR="003F0CCC" w:rsidRPr="001528CE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</w:pPr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Załącznik n</w:t>
      </w:r>
      <w:r w:rsidR="003D4247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r 4</w:t>
      </w:r>
      <w:r w:rsidR="009B5C6D"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 do Zap</w:t>
      </w:r>
      <w:r w:rsidR="002A3A61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>ytania Ofertowego nr OR.02.222.3</w:t>
      </w:r>
      <w:bookmarkStart w:id="0" w:name="_GoBack"/>
      <w:bookmarkEnd w:id="0"/>
      <w:r w:rsidRPr="001528CE">
        <w:rPr>
          <w:rFonts w:ascii="Times New Roman" w:eastAsia="SimSun" w:hAnsi="Times New Roman" w:cs="Times New Roman"/>
          <w:i/>
          <w:iCs/>
          <w:color w:val="000000"/>
          <w:sz w:val="22"/>
          <w:szCs w:val="22"/>
        </w:rPr>
        <w:t xml:space="preserve">.21 – Oświadczenie o braku wzajemnych powiązań kapitałowych lub osobowych Wykonawcy i Zamawiającego </w:t>
      </w: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i/>
          <w:iCs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right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color w:val="000000"/>
        </w:rPr>
        <w:t xml:space="preserve">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Dane Wykonawcy / Pieczęć Wykonawcy (o ile posiada)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i/>
          <w:iCs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18"/>
          <w:szCs w:val="18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OŚWIADCZENIE O BRAKU WZAJEMNYCH POWIĄZAŃ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  <w:t>KAPITAŁOWYCH LUB OSOBOWYCH WYKONAWCY I ZAMAWIAJĄCEGO</w:t>
      </w:r>
    </w:p>
    <w:p w:rsid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/>
          <w:bCs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Ja niżej podpisany/a,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…………….………………………..………………………………………………………….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reprezentujący/a:……………………………………………………………………………….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oświadczam, że nie jestem powiązany/a osobowo lub kapitałowo z Zamawiającym, Powiatowym Centrum Pomocy Rodzinie w Słupsku, Al. Sienkiewicza 20, 76-200 Słupsk.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a) uczestniczeniu w spółce jako wspólnik spółki cywilnej lub spółki osobowej;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b) posiadaniu co najmniej 10% udziałów lub akcji, o ile niższy próg nie wynika z przepisów prawa lub nie został określony przez IZ PO; </w:t>
      </w:r>
    </w:p>
    <w:p w:rsidR="003F0CCC" w:rsidRPr="003F0CCC" w:rsidRDefault="003F0CCC" w:rsidP="003F0CCC">
      <w:pPr>
        <w:autoSpaceDE w:val="0"/>
        <w:autoSpaceDN w:val="0"/>
        <w:adjustRightInd w:val="0"/>
        <w:spacing w:after="68"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c) pełnieniu funkcji członka organu nadzorczego lub zarządzającego, prokurenta, pełnomocnika; </w:t>
      </w:r>
    </w:p>
    <w:p w:rsid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Cs w:val="23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Pr="003F0CCC" w:rsidRDefault="003F0CCC" w:rsidP="003F0CCC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SimSun" w:hAnsi="Times New Roman" w:cs="Times New Roman"/>
          <w:color w:val="000000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3F0CCC">
        <w:rPr>
          <w:rFonts w:ascii="Times New Roman" w:eastAsia="SimSun" w:hAnsi="Times New Roman" w:cs="Times New Roman"/>
          <w:color w:val="000000"/>
          <w:sz w:val="23"/>
          <w:szCs w:val="23"/>
        </w:rPr>
        <w:t xml:space="preserve">Miejscowość………………………, dnia………………… </w:t>
      </w: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................................................................. </w:t>
      </w:r>
    </w:p>
    <w:p w:rsidR="003F0CCC" w:rsidRPr="003F0CCC" w:rsidRDefault="003F0CCC" w:rsidP="003F0CCC">
      <w:pPr>
        <w:autoSpaceDE w:val="0"/>
        <w:autoSpaceDN w:val="0"/>
        <w:adjustRightInd w:val="0"/>
        <w:rPr>
          <w:rFonts w:ascii="Times New Roman" w:eastAsia="SimSun" w:hAnsi="Times New Roman" w:cs="Times New Roman"/>
          <w:color w:val="000000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 xml:space="preserve">(pieczęć i czytelny podpis Wykonawcy </w:t>
      </w:r>
    </w:p>
    <w:p w:rsidR="001D1A77" w:rsidRPr="003F0CCC" w:rsidRDefault="003F0CCC" w:rsidP="003F0CCC">
      <w:pPr>
        <w:rPr>
          <w:rFonts w:ascii="Times New Roman" w:hAnsi="Times New Roman" w:cs="Times New Roman"/>
        </w:rPr>
      </w:pPr>
      <w:r w:rsidRPr="003F0CCC">
        <w:rPr>
          <w:rFonts w:ascii="Times New Roman" w:eastAsia="SimSun" w:hAnsi="Times New Roman" w:cs="Times New Roman"/>
          <w:i/>
          <w:iCs/>
          <w:color w:val="000000"/>
        </w:rPr>
        <w:t>lub osoby działającej w imieniu Wykonawcy)</w:t>
      </w:r>
    </w:p>
    <w:sectPr w:rsidR="001D1A77" w:rsidRPr="003F0CCC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4F4" w:rsidRDefault="00B444F4" w:rsidP="00A77A8C">
      <w:r>
        <w:separator/>
      </w:r>
    </w:p>
  </w:endnote>
  <w:endnote w:type="continuationSeparator" w:id="0">
    <w:p w:rsidR="00B444F4" w:rsidRDefault="00B444F4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4F4" w:rsidRDefault="00B444F4" w:rsidP="00A77A8C">
      <w:r>
        <w:separator/>
      </w:r>
    </w:p>
  </w:footnote>
  <w:footnote w:type="continuationSeparator" w:id="0">
    <w:p w:rsidR="00B444F4" w:rsidRDefault="00B444F4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F4" w:rsidRDefault="00B444F4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8C"/>
    <w:rsid w:val="001528CE"/>
    <w:rsid w:val="00181A62"/>
    <w:rsid w:val="001D1A77"/>
    <w:rsid w:val="002A3A61"/>
    <w:rsid w:val="003D4247"/>
    <w:rsid w:val="003F0CCC"/>
    <w:rsid w:val="00405F95"/>
    <w:rsid w:val="007C3379"/>
    <w:rsid w:val="008567B2"/>
    <w:rsid w:val="009B5C6D"/>
    <w:rsid w:val="00A77A8C"/>
    <w:rsid w:val="00B444F4"/>
    <w:rsid w:val="00C27E4C"/>
    <w:rsid w:val="00C31937"/>
    <w:rsid w:val="00D247D9"/>
    <w:rsid w:val="00DA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65BEA3-F946-4264-B234-7B18D5FF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1D1A7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F3E5EC51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Gregorek</dc:creator>
  <dc:description/>
  <cp:lastModifiedBy>Dominika Gregorek</cp:lastModifiedBy>
  <cp:revision>5</cp:revision>
  <cp:lastPrinted>2012-08-24T12:01:00Z</cp:lastPrinted>
  <dcterms:created xsi:type="dcterms:W3CDTF">2021-03-12T09:19:00Z</dcterms:created>
  <dcterms:modified xsi:type="dcterms:W3CDTF">2021-04-27T12:30:00Z</dcterms:modified>
  <dc:language>pl-PL</dc:language>
</cp:coreProperties>
</file>