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2CE" w:rsidRDefault="000742CE" w:rsidP="00AD18D5">
      <w:pPr>
        <w:autoSpaceDE w:val="0"/>
        <w:autoSpaceDN w:val="0"/>
        <w:adjustRightInd w:val="0"/>
        <w:spacing w:line="240" w:lineRule="auto"/>
        <w:ind w:left="5664" w:firstLine="708"/>
        <w:jc w:val="center"/>
        <w:rPr>
          <w:rFonts w:ascii="Arial Narrow" w:hAnsi="Arial Narrow" w:cs="Arial Narrow"/>
          <w:b/>
          <w:bCs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Załącznik do zaproszenia do składania ofert z dnia 15.02.2013r.</w:t>
      </w:r>
    </w:p>
    <w:p w:rsidR="000742CE" w:rsidRDefault="000742CE" w:rsidP="00AD18D5">
      <w:pPr>
        <w:autoSpaceDE w:val="0"/>
        <w:autoSpaceDN w:val="0"/>
        <w:adjustRightInd w:val="0"/>
        <w:jc w:val="center"/>
        <w:rPr>
          <w:rFonts w:ascii="Arial Narrow" w:hAnsi="Arial Narrow" w:cs="Arial Narrow"/>
          <w:b/>
          <w:bCs/>
          <w:sz w:val="22"/>
          <w:szCs w:val="22"/>
        </w:rPr>
      </w:pPr>
    </w:p>
    <w:p w:rsidR="000742CE" w:rsidRPr="00874E81" w:rsidRDefault="000742CE" w:rsidP="00AD18D5">
      <w:pPr>
        <w:autoSpaceDE w:val="0"/>
        <w:autoSpaceDN w:val="0"/>
        <w:adjustRightInd w:val="0"/>
        <w:jc w:val="center"/>
        <w:rPr>
          <w:rFonts w:ascii="Arial Narrow" w:hAnsi="Arial Narrow" w:cs="Arial Narrow"/>
          <w:b/>
          <w:bCs/>
          <w:sz w:val="22"/>
          <w:szCs w:val="22"/>
        </w:rPr>
      </w:pPr>
      <w:r w:rsidRPr="00874E81">
        <w:rPr>
          <w:rFonts w:ascii="Arial Narrow" w:hAnsi="Arial Narrow" w:cs="Arial Narrow"/>
          <w:b/>
          <w:bCs/>
          <w:sz w:val="22"/>
          <w:szCs w:val="22"/>
        </w:rPr>
        <w:t>FORMULARZ OFERTOWY</w:t>
      </w:r>
    </w:p>
    <w:p w:rsidR="000742CE" w:rsidRPr="00874E81" w:rsidRDefault="000742CE" w:rsidP="00AD18D5">
      <w:pPr>
        <w:autoSpaceDE w:val="0"/>
        <w:autoSpaceDN w:val="0"/>
        <w:adjustRightInd w:val="0"/>
        <w:rPr>
          <w:rFonts w:ascii="Arial Narrow" w:hAnsi="Arial Narrow" w:cs="Arial Narrow"/>
          <w:sz w:val="22"/>
          <w:szCs w:val="22"/>
        </w:rPr>
      </w:pPr>
    </w:p>
    <w:p w:rsidR="000742CE" w:rsidRPr="00874E81" w:rsidRDefault="000742CE" w:rsidP="00AD18D5">
      <w:pPr>
        <w:rPr>
          <w:rFonts w:ascii="Arial Narrow" w:hAnsi="Arial Narrow" w:cs="Arial Narrow"/>
          <w:sz w:val="22"/>
          <w:szCs w:val="22"/>
        </w:rPr>
      </w:pPr>
      <w:r w:rsidRPr="00874E81">
        <w:rPr>
          <w:rFonts w:ascii="Arial Narrow" w:hAnsi="Arial Narrow" w:cs="Arial Narrow"/>
          <w:sz w:val="22"/>
          <w:szCs w:val="22"/>
        </w:rPr>
        <w:t>Przystępując do postępowania o udzielenie zamówienia na realizację zamówienia na:</w:t>
      </w:r>
      <w:r w:rsidRPr="00874E81">
        <w:rPr>
          <w:rFonts w:ascii="Arial Narrow" w:hAnsi="Arial Narrow" w:cs="Arial Narrow"/>
          <w:b/>
          <w:bCs/>
          <w:sz w:val="22"/>
          <w:szCs w:val="22"/>
        </w:rPr>
        <w:t xml:space="preserve"> „</w:t>
      </w:r>
      <w:r>
        <w:rPr>
          <w:rStyle w:val="Strong"/>
          <w:rFonts w:ascii="Arial Narrow" w:hAnsi="Arial Narrow" w:cs="Arial Narrow"/>
          <w:sz w:val="22"/>
          <w:szCs w:val="22"/>
        </w:rPr>
        <w:t>ŚWIADCZENIE USŁUG PSYCHOLOGICZNYCH</w:t>
      </w:r>
      <w:r w:rsidRPr="00874E81">
        <w:rPr>
          <w:rFonts w:ascii="Arial Narrow" w:hAnsi="Arial Narrow" w:cs="Arial Narrow"/>
          <w:b/>
          <w:bCs/>
          <w:sz w:val="22"/>
          <w:szCs w:val="22"/>
        </w:rPr>
        <w:t xml:space="preserve">” </w:t>
      </w:r>
      <w:r>
        <w:rPr>
          <w:rFonts w:ascii="Arial Narrow" w:hAnsi="Arial Narrow" w:cs="Arial Narrow"/>
          <w:sz w:val="22"/>
          <w:szCs w:val="22"/>
        </w:rPr>
        <w:t xml:space="preserve"> oferuję</w:t>
      </w:r>
      <w:r w:rsidRPr="00874E81">
        <w:rPr>
          <w:rFonts w:ascii="Arial Narrow" w:hAnsi="Arial Narrow" w:cs="Arial Narrow"/>
          <w:sz w:val="22"/>
          <w:szCs w:val="22"/>
        </w:rPr>
        <w:t xml:space="preserve"> wykonanie zamówienia na następujących warunkach:</w:t>
      </w:r>
    </w:p>
    <w:p w:rsidR="000742CE" w:rsidRPr="00874E81" w:rsidRDefault="000742CE" w:rsidP="00AD18D5">
      <w:pPr>
        <w:rPr>
          <w:rFonts w:ascii="Arial Narrow" w:hAnsi="Arial Narrow" w:cs="Arial Narrow"/>
          <w:sz w:val="22"/>
          <w:szCs w:val="22"/>
        </w:rPr>
      </w:pPr>
    </w:p>
    <w:p w:rsidR="000742CE" w:rsidRPr="00874E81" w:rsidRDefault="000742CE" w:rsidP="00AD18D5">
      <w:pPr>
        <w:ind w:left="993"/>
        <w:rPr>
          <w:rFonts w:ascii="Arial Narrow" w:hAnsi="Arial Narrow" w:cs="Arial Narrow"/>
          <w:sz w:val="22"/>
          <w:szCs w:val="22"/>
        </w:rPr>
      </w:pPr>
      <w:r w:rsidRPr="00874E81">
        <w:rPr>
          <w:rFonts w:ascii="Arial Narrow" w:hAnsi="Arial Narrow" w:cs="Arial Narrow"/>
          <w:sz w:val="22"/>
          <w:szCs w:val="22"/>
        </w:rPr>
        <w:t>Wykonawca*: ....................................................................................................</w:t>
      </w:r>
    </w:p>
    <w:p w:rsidR="000742CE" w:rsidRPr="00965FA5" w:rsidRDefault="000742CE" w:rsidP="00AD18D5">
      <w:pPr>
        <w:ind w:left="993"/>
        <w:rPr>
          <w:rFonts w:ascii="Arial Narrow" w:hAnsi="Arial Narrow" w:cs="Arial Narrow"/>
          <w:sz w:val="22"/>
          <w:szCs w:val="22"/>
        </w:rPr>
      </w:pPr>
      <w:r w:rsidRPr="00965FA5">
        <w:rPr>
          <w:rFonts w:ascii="Arial Narrow" w:hAnsi="Arial Narrow" w:cs="Arial Narrow"/>
          <w:sz w:val="22"/>
          <w:szCs w:val="22"/>
        </w:rPr>
        <w:t>Adres.................................................................................................................</w:t>
      </w:r>
    </w:p>
    <w:p w:rsidR="000742CE" w:rsidRPr="00965FA5" w:rsidRDefault="000742CE" w:rsidP="00AD18D5">
      <w:pPr>
        <w:ind w:left="993"/>
        <w:rPr>
          <w:rFonts w:ascii="Arial Narrow" w:hAnsi="Arial Narrow" w:cs="Arial Narrow"/>
          <w:sz w:val="22"/>
          <w:szCs w:val="22"/>
        </w:rPr>
      </w:pPr>
      <w:r w:rsidRPr="00965FA5">
        <w:rPr>
          <w:rFonts w:ascii="Arial Narrow" w:hAnsi="Arial Narrow" w:cs="Arial Narrow"/>
          <w:sz w:val="22"/>
          <w:szCs w:val="22"/>
        </w:rPr>
        <w:t>Tel./Fax………………………………………………………………………………</w:t>
      </w:r>
    </w:p>
    <w:p w:rsidR="000742CE" w:rsidRPr="00965FA5" w:rsidRDefault="000742CE" w:rsidP="00AD18D5">
      <w:pPr>
        <w:ind w:left="993"/>
        <w:rPr>
          <w:rFonts w:ascii="Arial Narrow" w:hAnsi="Arial Narrow" w:cs="Arial Narrow"/>
          <w:sz w:val="22"/>
          <w:szCs w:val="22"/>
        </w:rPr>
      </w:pPr>
      <w:r w:rsidRPr="00965FA5">
        <w:rPr>
          <w:rFonts w:ascii="Arial Narrow" w:hAnsi="Arial Narrow" w:cs="Arial Narrow"/>
          <w:sz w:val="22"/>
          <w:szCs w:val="22"/>
        </w:rPr>
        <w:t>E-mail………………………………………………………………………………..</w:t>
      </w:r>
    </w:p>
    <w:p w:rsidR="000742CE" w:rsidRPr="00874E81" w:rsidRDefault="000742CE" w:rsidP="00AD18D5">
      <w:pPr>
        <w:ind w:left="993"/>
        <w:rPr>
          <w:rFonts w:ascii="Arial Narrow" w:hAnsi="Arial Narrow" w:cs="Arial Narrow"/>
          <w:sz w:val="22"/>
          <w:szCs w:val="22"/>
        </w:rPr>
      </w:pPr>
      <w:r w:rsidRPr="00874E81">
        <w:rPr>
          <w:rFonts w:ascii="Arial Narrow" w:hAnsi="Arial Narrow" w:cs="Arial Narrow"/>
          <w:sz w:val="22"/>
          <w:szCs w:val="22"/>
        </w:rPr>
        <w:t>NIP / PESEL: ......................................................................................................</w:t>
      </w:r>
    </w:p>
    <w:p w:rsidR="000742CE" w:rsidRPr="00874E81" w:rsidRDefault="000742CE" w:rsidP="00AD18D5">
      <w:pPr>
        <w:autoSpaceDE w:val="0"/>
        <w:autoSpaceDN w:val="0"/>
        <w:adjustRightInd w:val="0"/>
        <w:rPr>
          <w:rFonts w:ascii="Arial Narrow" w:hAnsi="Arial Narrow" w:cs="Arial Narrow"/>
          <w:sz w:val="22"/>
          <w:szCs w:val="22"/>
        </w:rPr>
      </w:pPr>
    </w:p>
    <w:p w:rsidR="000742CE" w:rsidRPr="00BF0948" w:rsidRDefault="000742CE" w:rsidP="00AD18D5">
      <w:pPr>
        <w:autoSpaceDE w:val="0"/>
        <w:autoSpaceDN w:val="0"/>
        <w:adjustRightInd w:val="0"/>
        <w:rPr>
          <w:rFonts w:ascii="Arial Narrow" w:hAnsi="Arial Narrow" w:cs="Arial Narrow"/>
          <w:b/>
          <w:bCs/>
          <w:sz w:val="22"/>
          <w:szCs w:val="22"/>
        </w:rPr>
      </w:pPr>
      <w:r>
        <w:rPr>
          <w:rFonts w:ascii="Arial Narrow" w:hAnsi="Arial Narrow" w:cs="Arial Narrow"/>
          <w:b/>
          <w:bCs/>
          <w:sz w:val="22"/>
          <w:szCs w:val="22"/>
        </w:rPr>
        <w:t>Oferuję</w:t>
      </w:r>
      <w:r w:rsidRPr="0060075D">
        <w:rPr>
          <w:rFonts w:ascii="Arial Narrow" w:hAnsi="Arial Narrow" w:cs="Arial Narrow"/>
          <w:b/>
          <w:bCs/>
          <w:sz w:val="22"/>
          <w:szCs w:val="22"/>
        </w:rPr>
        <w:t xml:space="preserve"> wykonanie przedmiotu zamówienia za łączną:</w:t>
      </w:r>
    </w:p>
    <w:p w:rsidR="000742CE" w:rsidRDefault="000742CE" w:rsidP="00AD18D5">
      <w:pPr>
        <w:autoSpaceDE w:val="0"/>
        <w:autoSpaceDN w:val="0"/>
        <w:adjustRightInd w:val="0"/>
        <w:rPr>
          <w:rFonts w:ascii="Arial Narrow" w:hAnsi="Arial Narrow" w:cs="Arial Narrow"/>
          <w:sz w:val="22"/>
          <w:szCs w:val="22"/>
        </w:rPr>
      </w:pPr>
    </w:p>
    <w:p w:rsidR="000742CE" w:rsidRPr="00BF0948" w:rsidRDefault="000742CE" w:rsidP="00AD18D5">
      <w:pPr>
        <w:autoSpaceDE w:val="0"/>
        <w:autoSpaceDN w:val="0"/>
        <w:adjustRightInd w:val="0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C</w:t>
      </w:r>
      <w:r w:rsidRPr="0060075D">
        <w:rPr>
          <w:rFonts w:ascii="Arial Narrow" w:hAnsi="Arial Narrow" w:cs="Arial Narrow"/>
          <w:sz w:val="22"/>
          <w:szCs w:val="22"/>
        </w:rPr>
        <w:t>enę ryczałtową brutto:…………………………………………….</w:t>
      </w:r>
    </w:p>
    <w:p w:rsidR="000742CE" w:rsidRPr="0060075D" w:rsidRDefault="000742CE" w:rsidP="00AD18D5">
      <w:pPr>
        <w:rPr>
          <w:rFonts w:ascii="Arial Narrow" w:hAnsi="Arial Narrow" w:cs="Arial Narrow"/>
          <w:sz w:val="22"/>
          <w:szCs w:val="22"/>
        </w:rPr>
      </w:pPr>
      <w:r w:rsidRPr="0060075D">
        <w:rPr>
          <w:rFonts w:ascii="Arial Narrow" w:hAnsi="Arial Narrow" w:cs="Arial Narrow"/>
          <w:sz w:val="22"/>
          <w:szCs w:val="22"/>
        </w:rPr>
        <w:t xml:space="preserve">Słownie złotych:…………………...……..………………………………………………………………. </w:t>
      </w:r>
    </w:p>
    <w:p w:rsidR="000742CE" w:rsidRPr="0060075D" w:rsidRDefault="000742CE" w:rsidP="00AD18D5">
      <w:pPr>
        <w:rPr>
          <w:rFonts w:ascii="Arial Narrow" w:hAnsi="Arial Narrow" w:cs="Arial Narrow"/>
          <w:sz w:val="22"/>
          <w:szCs w:val="22"/>
        </w:rPr>
      </w:pPr>
    </w:p>
    <w:p w:rsidR="000742CE" w:rsidRPr="0060075D" w:rsidRDefault="000742CE" w:rsidP="00AD18D5">
      <w:pPr>
        <w:rPr>
          <w:rFonts w:ascii="Arial Narrow" w:hAnsi="Arial Narrow" w:cs="Arial Narrow"/>
          <w:sz w:val="22"/>
          <w:szCs w:val="22"/>
        </w:rPr>
      </w:pPr>
      <w:r w:rsidRPr="0060075D">
        <w:rPr>
          <w:rFonts w:ascii="Arial Narrow" w:hAnsi="Arial Narrow" w:cs="Arial Narrow"/>
          <w:sz w:val="22"/>
          <w:szCs w:val="22"/>
        </w:rPr>
        <w:t>Szczegółowa kalkulacja ceny:</w:t>
      </w:r>
    </w:p>
    <w:tbl>
      <w:tblPr>
        <w:tblW w:w="8505" w:type="dxa"/>
        <w:tblInd w:w="-10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A0"/>
      </w:tblPr>
      <w:tblGrid>
        <w:gridCol w:w="3261"/>
        <w:gridCol w:w="1842"/>
        <w:gridCol w:w="1276"/>
        <w:gridCol w:w="2126"/>
      </w:tblGrid>
      <w:tr w:rsidR="000742CE" w:rsidRPr="00922070">
        <w:tc>
          <w:tcPr>
            <w:tcW w:w="3261" w:type="dxa"/>
            <w:tcBorders>
              <w:bottom w:val="single" w:sz="18" w:space="0" w:color="000000"/>
            </w:tcBorders>
          </w:tcPr>
          <w:p w:rsidR="000742CE" w:rsidRPr="00922070" w:rsidRDefault="000742CE" w:rsidP="00017F35">
            <w:pPr>
              <w:tabs>
                <w:tab w:val="left" w:pos="567"/>
                <w:tab w:val="left" w:pos="1134"/>
              </w:tabs>
              <w:spacing w:line="240" w:lineRule="auto"/>
              <w:jc w:val="center"/>
              <w:rPr>
                <w:rFonts w:ascii="Arial Narrow" w:hAnsi="Arial Narrow" w:cs="Arial Narrow"/>
                <w:b/>
                <w:bCs/>
              </w:rPr>
            </w:pPr>
            <w:r w:rsidRPr="00922070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Nazwa</w:t>
            </w:r>
          </w:p>
        </w:tc>
        <w:tc>
          <w:tcPr>
            <w:tcW w:w="1842" w:type="dxa"/>
            <w:tcBorders>
              <w:bottom w:val="single" w:sz="18" w:space="0" w:color="000000"/>
            </w:tcBorders>
          </w:tcPr>
          <w:p w:rsidR="000742CE" w:rsidRPr="00922070" w:rsidRDefault="000742CE" w:rsidP="00017F35">
            <w:pPr>
              <w:tabs>
                <w:tab w:val="left" w:pos="567"/>
                <w:tab w:val="left" w:pos="1134"/>
              </w:tabs>
              <w:spacing w:line="240" w:lineRule="auto"/>
              <w:jc w:val="center"/>
              <w:rPr>
                <w:rFonts w:ascii="Arial Narrow" w:hAnsi="Arial Narrow" w:cs="Arial Narrow"/>
                <w:b/>
                <w:bCs/>
              </w:rPr>
            </w:pPr>
            <w:r w:rsidRPr="00922070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Cena miesięczna brutto</w:t>
            </w:r>
          </w:p>
        </w:tc>
        <w:tc>
          <w:tcPr>
            <w:tcW w:w="1276" w:type="dxa"/>
            <w:tcBorders>
              <w:bottom w:val="single" w:sz="18" w:space="0" w:color="000000"/>
            </w:tcBorders>
          </w:tcPr>
          <w:p w:rsidR="000742CE" w:rsidRPr="00922070" w:rsidRDefault="000742CE" w:rsidP="00017F35">
            <w:pPr>
              <w:tabs>
                <w:tab w:val="left" w:pos="567"/>
                <w:tab w:val="left" w:pos="1134"/>
              </w:tabs>
              <w:spacing w:line="240" w:lineRule="auto"/>
              <w:jc w:val="center"/>
              <w:rPr>
                <w:rFonts w:ascii="Arial Narrow" w:hAnsi="Arial Narrow" w:cs="Arial Narrow"/>
                <w:b/>
                <w:bCs/>
              </w:rPr>
            </w:pPr>
            <w:r w:rsidRPr="00922070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Liczba miesięcy</w:t>
            </w:r>
          </w:p>
        </w:tc>
        <w:tc>
          <w:tcPr>
            <w:tcW w:w="2126" w:type="dxa"/>
            <w:tcBorders>
              <w:bottom w:val="single" w:sz="18" w:space="0" w:color="000000"/>
            </w:tcBorders>
          </w:tcPr>
          <w:p w:rsidR="000742CE" w:rsidRPr="00922070" w:rsidRDefault="000742CE" w:rsidP="00017F35">
            <w:pPr>
              <w:tabs>
                <w:tab w:val="left" w:pos="567"/>
                <w:tab w:val="left" w:pos="1134"/>
              </w:tabs>
              <w:spacing w:line="240" w:lineRule="auto"/>
              <w:jc w:val="center"/>
              <w:rPr>
                <w:rFonts w:ascii="Arial Narrow" w:hAnsi="Arial Narrow" w:cs="Arial Narrow"/>
                <w:b/>
                <w:bCs/>
              </w:rPr>
            </w:pPr>
            <w:r w:rsidRPr="00922070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Cena całkowita brutto</w:t>
            </w:r>
          </w:p>
        </w:tc>
      </w:tr>
      <w:tr w:rsidR="000742CE" w:rsidRPr="00922070">
        <w:tc>
          <w:tcPr>
            <w:tcW w:w="3261" w:type="dxa"/>
          </w:tcPr>
          <w:p w:rsidR="000742CE" w:rsidRPr="00922070" w:rsidRDefault="000742CE" w:rsidP="000B46E3">
            <w:pPr>
              <w:tabs>
                <w:tab w:val="left" w:pos="567"/>
                <w:tab w:val="left" w:pos="1134"/>
              </w:tabs>
              <w:spacing w:line="240" w:lineRule="auto"/>
              <w:jc w:val="center"/>
              <w:rPr>
                <w:rFonts w:ascii="Arial Narrow" w:hAnsi="Arial Narrow" w:cs="Arial Narrow"/>
                <w:b/>
                <w:bCs/>
              </w:rPr>
            </w:pPr>
            <w:r w:rsidRPr="00922070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Świadczenie usług psychologicznych w wymiarze 17 godzin tygodniowo w okresie od 01 marca 2013r. do 31 sierpnia 2013 r.</w:t>
            </w:r>
          </w:p>
        </w:tc>
        <w:tc>
          <w:tcPr>
            <w:tcW w:w="1842" w:type="dxa"/>
          </w:tcPr>
          <w:p w:rsidR="000742CE" w:rsidRPr="00922070" w:rsidRDefault="000742CE" w:rsidP="00017F35">
            <w:pPr>
              <w:tabs>
                <w:tab w:val="left" w:pos="567"/>
                <w:tab w:val="left" w:pos="1134"/>
              </w:tabs>
              <w:spacing w:line="240" w:lineRule="auto"/>
              <w:jc w:val="center"/>
              <w:rPr>
                <w:rFonts w:ascii="Arial Narrow" w:hAnsi="Arial Narrow" w:cs="Arial Narrow"/>
              </w:rPr>
            </w:pPr>
          </w:p>
        </w:tc>
        <w:tc>
          <w:tcPr>
            <w:tcW w:w="1276" w:type="dxa"/>
            <w:vAlign w:val="center"/>
          </w:tcPr>
          <w:p w:rsidR="000742CE" w:rsidRPr="00922070" w:rsidRDefault="000742CE" w:rsidP="00017F35">
            <w:pPr>
              <w:tabs>
                <w:tab w:val="left" w:pos="567"/>
                <w:tab w:val="left" w:pos="1134"/>
              </w:tabs>
              <w:spacing w:line="240" w:lineRule="auto"/>
              <w:jc w:val="center"/>
              <w:rPr>
                <w:rFonts w:ascii="Arial Narrow" w:hAnsi="Arial Narrow" w:cs="Arial Narrow"/>
              </w:rPr>
            </w:pPr>
            <w:r w:rsidRPr="00922070">
              <w:rPr>
                <w:rFonts w:ascii="Arial Narrow" w:hAnsi="Arial Narrow" w:cs="Arial Narrow"/>
                <w:sz w:val="22"/>
                <w:szCs w:val="22"/>
              </w:rPr>
              <w:t>6</w:t>
            </w:r>
          </w:p>
        </w:tc>
        <w:tc>
          <w:tcPr>
            <w:tcW w:w="2126" w:type="dxa"/>
          </w:tcPr>
          <w:p w:rsidR="000742CE" w:rsidRPr="00922070" w:rsidRDefault="000742CE" w:rsidP="00017F35">
            <w:pPr>
              <w:tabs>
                <w:tab w:val="left" w:pos="567"/>
                <w:tab w:val="left" w:pos="1134"/>
              </w:tabs>
              <w:spacing w:line="240" w:lineRule="auto"/>
              <w:jc w:val="center"/>
              <w:rPr>
                <w:rFonts w:ascii="Arial Narrow" w:hAnsi="Arial Narrow" w:cs="Arial Narrow"/>
              </w:rPr>
            </w:pPr>
          </w:p>
        </w:tc>
      </w:tr>
    </w:tbl>
    <w:p w:rsidR="000742CE" w:rsidRPr="0060075D" w:rsidRDefault="000742CE" w:rsidP="00AD18D5">
      <w:pPr>
        <w:autoSpaceDE w:val="0"/>
        <w:autoSpaceDN w:val="0"/>
        <w:adjustRightInd w:val="0"/>
        <w:rPr>
          <w:rFonts w:ascii="Arial Narrow" w:hAnsi="Arial Narrow" w:cs="Arial Narrow"/>
          <w:sz w:val="22"/>
          <w:szCs w:val="22"/>
        </w:rPr>
      </w:pPr>
    </w:p>
    <w:p w:rsidR="000742CE" w:rsidRPr="0060075D" w:rsidRDefault="000742CE" w:rsidP="00AD18D5">
      <w:pPr>
        <w:pStyle w:val="ListParagraph"/>
        <w:numPr>
          <w:ilvl w:val="0"/>
          <w:numId w:val="1"/>
        </w:numPr>
        <w:tabs>
          <w:tab w:val="left" w:pos="426"/>
        </w:tabs>
        <w:suppressAutoHyphens/>
        <w:jc w:val="both"/>
        <w:rPr>
          <w:rFonts w:ascii="Arial Narrow" w:hAnsi="Arial Narrow" w:cs="Arial Narrow"/>
          <w:sz w:val="22"/>
          <w:szCs w:val="22"/>
        </w:rPr>
      </w:pPr>
      <w:r w:rsidRPr="0060075D">
        <w:rPr>
          <w:rFonts w:ascii="Arial Narrow" w:hAnsi="Arial Narrow" w:cs="Arial Narrow"/>
          <w:color w:val="000000"/>
          <w:sz w:val="22"/>
          <w:szCs w:val="22"/>
        </w:rPr>
        <w:t xml:space="preserve">Gwarantujemy, że przedmiot zamówienia wykonamy w </w:t>
      </w:r>
      <w:r w:rsidRPr="0060075D">
        <w:rPr>
          <w:rFonts w:ascii="Arial Narrow" w:hAnsi="Arial Narrow" w:cs="Arial Narrow"/>
          <w:sz w:val="22"/>
          <w:szCs w:val="22"/>
        </w:rPr>
        <w:t>terminach określonych w </w:t>
      </w:r>
      <w:r>
        <w:rPr>
          <w:rFonts w:ascii="Arial Narrow" w:hAnsi="Arial Narrow" w:cs="Arial Narrow"/>
          <w:sz w:val="22"/>
          <w:szCs w:val="22"/>
        </w:rPr>
        <w:t>zaproszeniu do składania ofert</w:t>
      </w:r>
      <w:r w:rsidRPr="0060075D">
        <w:rPr>
          <w:rFonts w:ascii="Arial Narrow" w:hAnsi="Arial Narrow" w:cs="Arial Narrow"/>
          <w:sz w:val="22"/>
          <w:szCs w:val="22"/>
        </w:rPr>
        <w:t>.</w:t>
      </w:r>
    </w:p>
    <w:p w:rsidR="000742CE" w:rsidRPr="0060075D" w:rsidRDefault="000742CE" w:rsidP="00AD18D5">
      <w:pPr>
        <w:pStyle w:val="ListParagraph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jc w:val="both"/>
        <w:rPr>
          <w:rFonts w:ascii="Arial Narrow" w:hAnsi="Arial Narrow" w:cs="Arial Narrow"/>
          <w:color w:val="000000"/>
          <w:sz w:val="22"/>
          <w:szCs w:val="22"/>
        </w:rPr>
      </w:pPr>
      <w:r w:rsidRPr="0060075D">
        <w:rPr>
          <w:rFonts w:ascii="Arial Narrow" w:hAnsi="Arial Narrow" w:cs="Arial Narrow"/>
          <w:color w:val="000000"/>
          <w:sz w:val="22"/>
          <w:szCs w:val="22"/>
        </w:rPr>
        <w:t xml:space="preserve">Oświadczamy, iż nasza oferta spełnia wszystkie wymogi zawarte w </w:t>
      </w:r>
      <w:r>
        <w:rPr>
          <w:rFonts w:ascii="Arial Narrow" w:hAnsi="Arial Narrow" w:cs="Arial Narrow"/>
          <w:sz w:val="22"/>
          <w:szCs w:val="22"/>
        </w:rPr>
        <w:t>zaproszeniu do składania ofert.</w:t>
      </w:r>
    </w:p>
    <w:p w:rsidR="000742CE" w:rsidRPr="0060075D" w:rsidRDefault="000742CE" w:rsidP="00AD18D5">
      <w:pPr>
        <w:pStyle w:val="ListParagraph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jc w:val="both"/>
        <w:rPr>
          <w:rFonts w:ascii="Arial Narrow" w:hAnsi="Arial Narrow" w:cs="Arial Narrow"/>
          <w:color w:val="000000"/>
          <w:sz w:val="22"/>
          <w:szCs w:val="22"/>
        </w:rPr>
      </w:pPr>
      <w:r w:rsidRPr="0060075D">
        <w:rPr>
          <w:rFonts w:ascii="Arial Narrow" w:hAnsi="Arial Narrow" w:cs="Arial Narrow"/>
          <w:color w:val="000000"/>
          <w:sz w:val="22"/>
          <w:szCs w:val="22"/>
        </w:rPr>
        <w:t>Załącznikami do niniejszej oferty są*:</w:t>
      </w:r>
    </w:p>
    <w:p w:rsidR="000742CE" w:rsidRPr="0060075D" w:rsidRDefault="000742CE" w:rsidP="00AD18D5">
      <w:pPr>
        <w:pStyle w:val="ListParagraph"/>
        <w:tabs>
          <w:tab w:val="left" w:pos="426"/>
        </w:tabs>
        <w:autoSpaceDE w:val="0"/>
        <w:autoSpaceDN w:val="0"/>
        <w:adjustRightInd w:val="0"/>
        <w:ind w:left="750"/>
        <w:jc w:val="both"/>
        <w:rPr>
          <w:rFonts w:ascii="Arial Narrow" w:hAnsi="Arial Narrow" w:cs="Arial Narrow"/>
          <w:color w:val="000000"/>
          <w:sz w:val="22"/>
          <w:szCs w:val="22"/>
        </w:rPr>
      </w:pPr>
    </w:p>
    <w:p w:rsidR="000742CE" w:rsidRPr="0060075D" w:rsidRDefault="000742CE" w:rsidP="00AD18D5">
      <w:pPr>
        <w:autoSpaceDE w:val="0"/>
        <w:autoSpaceDN w:val="0"/>
        <w:adjustRightInd w:val="0"/>
        <w:ind w:left="709"/>
        <w:rPr>
          <w:rFonts w:ascii="Arial Narrow" w:hAnsi="Arial Narrow" w:cs="Arial Narrow"/>
          <w:color w:val="000000"/>
          <w:sz w:val="22"/>
          <w:szCs w:val="22"/>
        </w:rPr>
      </w:pPr>
      <w:r w:rsidRPr="0060075D">
        <w:rPr>
          <w:rFonts w:ascii="Arial Narrow" w:hAnsi="Arial Narrow" w:cs="Arial Narrow"/>
          <w:color w:val="000000"/>
          <w:sz w:val="22"/>
          <w:szCs w:val="22"/>
        </w:rPr>
        <w:t>a.……………………………………………………………………………………………</w:t>
      </w:r>
    </w:p>
    <w:p w:rsidR="000742CE" w:rsidRPr="0060075D" w:rsidRDefault="000742CE" w:rsidP="00AD18D5">
      <w:pPr>
        <w:autoSpaceDE w:val="0"/>
        <w:autoSpaceDN w:val="0"/>
        <w:adjustRightInd w:val="0"/>
        <w:ind w:left="709"/>
        <w:rPr>
          <w:rFonts w:ascii="Arial Narrow" w:hAnsi="Arial Narrow" w:cs="Arial Narrow"/>
          <w:color w:val="000000"/>
          <w:sz w:val="22"/>
          <w:szCs w:val="22"/>
        </w:rPr>
      </w:pPr>
      <w:r w:rsidRPr="0060075D">
        <w:rPr>
          <w:rFonts w:ascii="Arial Narrow" w:hAnsi="Arial Narrow" w:cs="Arial Narrow"/>
          <w:color w:val="000000"/>
          <w:sz w:val="22"/>
          <w:szCs w:val="22"/>
        </w:rPr>
        <w:t>b.……………………………………………………………………………………………</w:t>
      </w:r>
    </w:p>
    <w:p w:rsidR="000742CE" w:rsidRPr="00874E81" w:rsidRDefault="000742CE" w:rsidP="00AD18D5">
      <w:pPr>
        <w:autoSpaceDE w:val="0"/>
        <w:autoSpaceDN w:val="0"/>
        <w:adjustRightInd w:val="0"/>
        <w:ind w:left="709"/>
        <w:rPr>
          <w:rFonts w:ascii="Arial Narrow" w:hAnsi="Arial Narrow" w:cs="Arial Narrow"/>
          <w:color w:val="000000"/>
          <w:sz w:val="22"/>
          <w:szCs w:val="22"/>
        </w:rPr>
      </w:pPr>
      <w:r w:rsidRPr="00874E81">
        <w:rPr>
          <w:rFonts w:ascii="Arial Narrow" w:hAnsi="Arial Narrow" w:cs="Arial Narrow"/>
          <w:color w:val="000000"/>
          <w:sz w:val="22"/>
          <w:szCs w:val="22"/>
        </w:rPr>
        <w:t>c.………</w:t>
      </w:r>
      <w:r>
        <w:rPr>
          <w:rFonts w:ascii="Arial Narrow" w:hAnsi="Arial Narrow" w:cs="Arial Narrow"/>
          <w:color w:val="000000"/>
          <w:sz w:val="22"/>
          <w:szCs w:val="22"/>
        </w:rPr>
        <w:t>…………………………………………………………………………………….</w:t>
      </w:r>
    </w:p>
    <w:p w:rsidR="000742CE" w:rsidRPr="00874E81" w:rsidRDefault="000742CE" w:rsidP="00AD18D5">
      <w:pPr>
        <w:autoSpaceDE w:val="0"/>
        <w:autoSpaceDN w:val="0"/>
        <w:adjustRightInd w:val="0"/>
        <w:rPr>
          <w:rFonts w:ascii="Arial Narrow" w:hAnsi="Arial Narrow" w:cs="Arial Narrow"/>
          <w:color w:val="000000"/>
          <w:sz w:val="22"/>
          <w:szCs w:val="22"/>
        </w:rPr>
      </w:pPr>
    </w:p>
    <w:p w:rsidR="000742CE" w:rsidRPr="00874E81" w:rsidRDefault="000742CE" w:rsidP="00AD18D5">
      <w:pPr>
        <w:autoSpaceDE w:val="0"/>
        <w:autoSpaceDN w:val="0"/>
        <w:adjustRightInd w:val="0"/>
        <w:rPr>
          <w:rFonts w:ascii="Arial Narrow" w:hAnsi="Arial Narrow" w:cs="Arial Narrow"/>
          <w:color w:val="000000"/>
          <w:sz w:val="22"/>
          <w:szCs w:val="22"/>
        </w:rPr>
      </w:pPr>
      <w:r w:rsidRPr="00874E81">
        <w:rPr>
          <w:rFonts w:ascii="Arial Narrow" w:hAnsi="Arial Narrow" w:cs="Arial Narrow"/>
          <w:color w:val="000000"/>
          <w:sz w:val="22"/>
          <w:szCs w:val="22"/>
        </w:rPr>
        <w:t>………………………………………</w:t>
      </w:r>
    </w:p>
    <w:p w:rsidR="000742CE" w:rsidRPr="00874E81" w:rsidRDefault="000742CE" w:rsidP="00AD18D5">
      <w:pPr>
        <w:autoSpaceDE w:val="0"/>
        <w:autoSpaceDN w:val="0"/>
        <w:adjustRightInd w:val="0"/>
        <w:rPr>
          <w:rFonts w:ascii="Arial Narrow" w:hAnsi="Arial Narrow" w:cs="Arial Narrow"/>
          <w:color w:val="000000"/>
          <w:sz w:val="22"/>
          <w:szCs w:val="22"/>
        </w:rPr>
      </w:pPr>
      <w:r w:rsidRPr="00874E81">
        <w:rPr>
          <w:rFonts w:ascii="Arial Narrow" w:hAnsi="Arial Narrow" w:cs="Arial Narrow"/>
          <w:color w:val="000000"/>
          <w:sz w:val="22"/>
          <w:szCs w:val="22"/>
        </w:rPr>
        <w:t>miejscowość, data</w:t>
      </w:r>
    </w:p>
    <w:p w:rsidR="000742CE" w:rsidRPr="00874E81" w:rsidRDefault="000742CE" w:rsidP="00AD18D5">
      <w:pPr>
        <w:autoSpaceDE w:val="0"/>
        <w:autoSpaceDN w:val="0"/>
        <w:adjustRightInd w:val="0"/>
        <w:ind w:left="4956" w:firstLine="708"/>
        <w:jc w:val="center"/>
        <w:rPr>
          <w:rFonts w:ascii="Arial Narrow" w:hAnsi="Arial Narrow" w:cs="Arial Narrow"/>
          <w:color w:val="000000"/>
          <w:sz w:val="22"/>
          <w:szCs w:val="22"/>
        </w:rPr>
      </w:pPr>
      <w:r w:rsidRPr="00874E81">
        <w:rPr>
          <w:rFonts w:ascii="Arial Narrow" w:hAnsi="Arial Narrow" w:cs="Arial Narrow"/>
          <w:color w:val="000000"/>
          <w:sz w:val="22"/>
          <w:szCs w:val="22"/>
        </w:rPr>
        <w:t>______________________________</w:t>
      </w:r>
    </w:p>
    <w:p w:rsidR="000742CE" w:rsidRPr="00874E81" w:rsidRDefault="000742CE" w:rsidP="00AD18D5">
      <w:pPr>
        <w:autoSpaceDE w:val="0"/>
        <w:autoSpaceDN w:val="0"/>
        <w:adjustRightInd w:val="0"/>
        <w:spacing w:line="240" w:lineRule="auto"/>
        <w:jc w:val="right"/>
        <w:rPr>
          <w:rFonts w:ascii="Arial Narrow" w:hAnsi="Arial Narrow" w:cs="Arial Narrow"/>
          <w:color w:val="000000"/>
          <w:sz w:val="22"/>
          <w:szCs w:val="22"/>
        </w:rPr>
      </w:pPr>
      <w:r>
        <w:rPr>
          <w:rFonts w:ascii="Arial Narrow" w:hAnsi="Arial Narrow" w:cs="Arial Narrow"/>
          <w:color w:val="000000"/>
          <w:sz w:val="22"/>
          <w:szCs w:val="22"/>
        </w:rPr>
        <w:t>Czytelny podpisy składającego ofertę</w:t>
      </w:r>
    </w:p>
    <w:p w:rsidR="000742CE" w:rsidRPr="00AD18D5" w:rsidRDefault="000742CE" w:rsidP="00AD18D5">
      <w:pPr>
        <w:autoSpaceDE w:val="0"/>
        <w:autoSpaceDN w:val="0"/>
        <w:adjustRightInd w:val="0"/>
        <w:rPr>
          <w:rFonts w:ascii="Arial Narrow" w:hAnsi="Arial Narrow" w:cs="Arial Narrow"/>
          <w:color w:val="000000"/>
          <w:sz w:val="22"/>
          <w:szCs w:val="22"/>
        </w:rPr>
      </w:pPr>
      <w:r w:rsidRPr="00874E81">
        <w:rPr>
          <w:rFonts w:ascii="Arial Narrow" w:hAnsi="Arial Narrow" w:cs="Arial Narrow"/>
          <w:color w:val="000000"/>
          <w:sz w:val="22"/>
          <w:szCs w:val="22"/>
        </w:rPr>
        <w:t>*Należy wymienić wszystkie dołączone dokument</w:t>
      </w:r>
      <w:r>
        <w:rPr>
          <w:rFonts w:ascii="Arial Narrow" w:hAnsi="Arial Narrow" w:cs="Arial Narrow"/>
          <w:color w:val="000000"/>
          <w:sz w:val="22"/>
          <w:szCs w:val="22"/>
        </w:rPr>
        <w:t>y</w:t>
      </w:r>
    </w:p>
    <w:sectPr w:rsidR="000742CE" w:rsidRPr="00AD18D5" w:rsidSect="002415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506020202030204"/>
    <w:charset w:val="EE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CB3BA1"/>
    <w:multiLevelType w:val="hybridMultilevel"/>
    <w:tmpl w:val="95A69B3E"/>
    <w:lvl w:ilvl="0" w:tplc="3C8E7CF4">
      <w:start w:val="1"/>
      <w:numFmt w:val="decimal"/>
      <w:lvlText w:val="%1."/>
      <w:lvlJc w:val="left"/>
      <w:pPr>
        <w:ind w:left="750" w:hanging="390"/>
      </w:pPr>
      <w:rPr>
        <w:rFonts w:ascii="Arial Narrow" w:eastAsia="Times New Roman" w:hAnsi="Arial Narrow" w:hint="default"/>
        <w:color w:val="00000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18D5"/>
    <w:rsid w:val="0001557B"/>
    <w:rsid w:val="00017F35"/>
    <w:rsid w:val="00022DB1"/>
    <w:rsid w:val="00027FDC"/>
    <w:rsid w:val="00032B8F"/>
    <w:rsid w:val="0003517E"/>
    <w:rsid w:val="00036C00"/>
    <w:rsid w:val="00051FE9"/>
    <w:rsid w:val="000529A1"/>
    <w:rsid w:val="00056335"/>
    <w:rsid w:val="00057D10"/>
    <w:rsid w:val="0006532D"/>
    <w:rsid w:val="000742CE"/>
    <w:rsid w:val="00076E63"/>
    <w:rsid w:val="00092C21"/>
    <w:rsid w:val="000A384F"/>
    <w:rsid w:val="000A48AC"/>
    <w:rsid w:val="000B46E3"/>
    <w:rsid w:val="000C4E2E"/>
    <w:rsid w:val="000D4CA9"/>
    <w:rsid w:val="000D5988"/>
    <w:rsid w:val="000E53FE"/>
    <w:rsid w:val="000F0989"/>
    <w:rsid w:val="000F4C40"/>
    <w:rsid w:val="00123A69"/>
    <w:rsid w:val="00124711"/>
    <w:rsid w:val="00125C36"/>
    <w:rsid w:val="0013587D"/>
    <w:rsid w:val="00136655"/>
    <w:rsid w:val="0014062B"/>
    <w:rsid w:val="00146BE4"/>
    <w:rsid w:val="00152075"/>
    <w:rsid w:val="00167C2A"/>
    <w:rsid w:val="001833E5"/>
    <w:rsid w:val="001B5726"/>
    <w:rsid w:val="001D67A3"/>
    <w:rsid w:val="001E15C9"/>
    <w:rsid w:val="001E39F3"/>
    <w:rsid w:val="001F0E2C"/>
    <w:rsid w:val="001F23D7"/>
    <w:rsid w:val="0020133F"/>
    <w:rsid w:val="002058CA"/>
    <w:rsid w:val="002179C4"/>
    <w:rsid w:val="0022334D"/>
    <w:rsid w:val="00232598"/>
    <w:rsid w:val="00233C26"/>
    <w:rsid w:val="00234E5C"/>
    <w:rsid w:val="00241587"/>
    <w:rsid w:val="00254E5A"/>
    <w:rsid w:val="00263463"/>
    <w:rsid w:val="002659CC"/>
    <w:rsid w:val="00265EAB"/>
    <w:rsid w:val="002663DF"/>
    <w:rsid w:val="002750CB"/>
    <w:rsid w:val="0028035A"/>
    <w:rsid w:val="00282717"/>
    <w:rsid w:val="002C39E1"/>
    <w:rsid w:val="002C70DB"/>
    <w:rsid w:val="00300B51"/>
    <w:rsid w:val="0030730C"/>
    <w:rsid w:val="003075E6"/>
    <w:rsid w:val="00314212"/>
    <w:rsid w:val="0031783D"/>
    <w:rsid w:val="003202D4"/>
    <w:rsid w:val="00333514"/>
    <w:rsid w:val="00335292"/>
    <w:rsid w:val="00350205"/>
    <w:rsid w:val="00362B46"/>
    <w:rsid w:val="003709C1"/>
    <w:rsid w:val="00370EA9"/>
    <w:rsid w:val="00375254"/>
    <w:rsid w:val="00384273"/>
    <w:rsid w:val="00386D56"/>
    <w:rsid w:val="00396590"/>
    <w:rsid w:val="00396A86"/>
    <w:rsid w:val="0039753E"/>
    <w:rsid w:val="003A4389"/>
    <w:rsid w:val="003A58C5"/>
    <w:rsid w:val="003A658F"/>
    <w:rsid w:val="003B17EC"/>
    <w:rsid w:val="003B194F"/>
    <w:rsid w:val="003B5EB7"/>
    <w:rsid w:val="003B7680"/>
    <w:rsid w:val="003C1600"/>
    <w:rsid w:val="003E3A4D"/>
    <w:rsid w:val="003E4A21"/>
    <w:rsid w:val="003E6164"/>
    <w:rsid w:val="00413D25"/>
    <w:rsid w:val="00416377"/>
    <w:rsid w:val="00424959"/>
    <w:rsid w:val="00430477"/>
    <w:rsid w:val="004371E1"/>
    <w:rsid w:val="0047191A"/>
    <w:rsid w:val="00474D16"/>
    <w:rsid w:val="0047605B"/>
    <w:rsid w:val="00482819"/>
    <w:rsid w:val="00485E50"/>
    <w:rsid w:val="004860A9"/>
    <w:rsid w:val="00493BF5"/>
    <w:rsid w:val="004A1BFA"/>
    <w:rsid w:val="004B1ADD"/>
    <w:rsid w:val="004B759A"/>
    <w:rsid w:val="004C044A"/>
    <w:rsid w:val="004C12CA"/>
    <w:rsid w:val="004D5D5B"/>
    <w:rsid w:val="0051023C"/>
    <w:rsid w:val="00513D9C"/>
    <w:rsid w:val="0053461A"/>
    <w:rsid w:val="005419C8"/>
    <w:rsid w:val="00541ADD"/>
    <w:rsid w:val="00542199"/>
    <w:rsid w:val="0054799C"/>
    <w:rsid w:val="00553319"/>
    <w:rsid w:val="00560546"/>
    <w:rsid w:val="0056277C"/>
    <w:rsid w:val="005862C2"/>
    <w:rsid w:val="0059120C"/>
    <w:rsid w:val="005A0ACD"/>
    <w:rsid w:val="005B6C96"/>
    <w:rsid w:val="005C05F0"/>
    <w:rsid w:val="005E34AA"/>
    <w:rsid w:val="005E55EA"/>
    <w:rsid w:val="005F0693"/>
    <w:rsid w:val="005F4437"/>
    <w:rsid w:val="005F68EB"/>
    <w:rsid w:val="005F707B"/>
    <w:rsid w:val="0060075D"/>
    <w:rsid w:val="0060204E"/>
    <w:rsid w:val="00604C87"/>
    <w:rsid w:val="00605538"/>
    <w:rsid w:val="0062070D"/>
    <w:rsid w:val="00621AA9"/>
    <w:rsid w:val="006231AC"/>
    <w:rsid w:val="00660F40"/>
    <w:rsid w:val="00662329"/>
    <w:rsid w:val="0066735C"/>
    <w:rsid w:val="006747D7"/>
    <w:rsid w:val="00680290"/>
    <w:rsid w:val="00683DF3"/>
    <w:rsid w:val="006A03C0"/>
    <w:rsid w:val="006A34B5"/>
    <w:rsid w:val="006A7217"/>
    <w:rsid w:val="006B410A"/>
    <w:rsid w:val="006B4AE6"/>
    <w:rsid w:val="006B6690"/>
    <w:rsid w:val="006C3574"/>
    <w:rsid w:val="006C4070"/>
    <w:rsid w:val="006C5014"/>
    <w:rsid w:val="006C6E4A"/>
    <w:rsid w:val="006D14A9"/>
    <w:rsid w:val="006D1D46"/>
    <w:rsid w:val="006E5763"/>
    <w:rsid w:val="006E6588"/>
    <w:rsid w:val="00713913"/>
    <w:rsid w:val="00714B1A"/>
    <w:rsid w:val="007162E7"/>
    <w:rsid w:val="00721360"/>
    <w:rsid w:val="00724F87"/>
    <w:rsid w:val="00730DC3"/>
    <w:rsid w:val="00733810"/>
    <w:rsid w:val="007343E4"/>
    <w:rsid w:val="00736FE8"/>
    <w:rsid w:val="0074619E"/>
    <w:rsid w:val="00751E6F"/>
    <w:rsid w:val="007617EB"/>
    <w:rsid w:val="0077058B"/>
    <w:rsid w:val="00775257"/>
    <w:rsid w:val="00776DF9"/>
    <w:rsid w:val="007A1BEF"/>
    <w:rsid w:val="007A5C68"/>
    <w:rsid w:val="007B01A0"/>
    <w:rsid w:val="007B1527"/>
    <w:rsid w:val="007E60B9"/>
    <w:rsid w:val="007F0A70"/>
    <w:rsid w:val="007F70DB"/>
    <w:rsid w:val="0081376F"/>
    <w:rsid w:val="00830D7F"/>
    <w:rsid w:val="00832BA9"/>
    <w:rsid w:val="00833948"/>
    <w:rsid w:val="00842D77"/>
    <w:rsid w:val="008475BF"/>
    <w:rsid w:val="008556C7"/>
    <w:rsid w:val="00857C18"/>
    <w:rsid w:val="00874E81"/>
    <w:rsid w:val="00881C0A"/>
    <w:rsid w:val="008821ED"/>
    <w:rsid w:val="00883D53"/>
    <w:rsid w:val="0089247B"/>
    <w:rsid w:val="00893B5E"/>
    <w:rsid w:val="00897A16"/>
    <w:rsid w:val="008A434F"/>
    <w:rsid w:val="008B2AA2"/>
    <w:rsid w:val="008D73F2"/>
    <w:rsid w:val="008F2149"/>
    <w:rsid w:val="00913DC5"/>
    <w:rsid w:val="009165C1"/>
    <w:rsid w:val="00922070"/>
    <w:rsid w:val="00933279"/>
    <w:rsid w:val="00947F28"/>
    <w:rsid w:val="00965FA5"/>
    <w:rsid w:val="009718F2"/>
    <w:rsid w:val="00974E2C"/>
    <w:rsid w:val="00976DF3"/>
    <w:rsid w:val="009777E6"/>
    <w:rsid w:val="00987359"/>
    <w:rsid w:val="00991881"/>
    <w:rsid w:val="00991F5C"/>
    <w:rsid w:val="009B0A2C"/>
    <w:rsid w:val="009B0B43"/>
    <w:rsid w:val="009B3EC2"/>
    <w:rsid w:val="009D01EE"/>
    <w:rsid w:val="00A0608B"/>
    <w:rsid w:val="00A144D3"/>
    <w:rsid w:val="00A15AF9"/>
    <w:rsid w:val="00A22608"/>
    <w:rsid w:val="00A24BBC"/>
    <w:rsid w:val="00A24C13"/>
    <w:rsid w:val="00A26365"/>
    <w:rsid w:val="00A34AE4"/>
    <w:rsid w:val="00A43154"/>
    <w:rsid w:val="00A57D01"/>
    <w:rsid w:val="00A725FD"/>
    <w:rsid w:val="00A73D79"/>
    <w:rsid w:val="00A75101"/>
    <w:rsid w:val="00A84048"/>
    <w:rsid w:val="00A84070"/>
    <w:rsid w:val="00A91EC2"/>
    <w:rsid w:val="00AD18D5"/>
    <w:rsid w:val="00B00787"/>
    <w:rsid w:val="00B019C7"/>
    <w:rsid w:val="00B0655E"/>
    <w:rsid w:val="00B102BF"/>
    <w:rsid w:val="00B3525C"/>
    <w:rsid w:val="00B3541D"/>
    <w:rsid w:val="00B522A6"/>
    <w:rsid w:val="00B62BED"/>
    <w:rsid w:val="00B7031E"/>
    <w:rsid w:val="00B70EC7"/>
    <w:rsid w:val="00B91FB1"/>
    <w:rsid w:val="00B95468"/>
    <w:rsid w:val="00BB27CA"/>
    <w:rsid w:val="00BB714F"/>
    <w:rsid w:val="00BF0948"/>
    <w:rsid w:val="00BF7AD9"/>
    <w:rsid w:val="00C05626"/>
    <w:rsid w:val="00C07C85"/>
    <w:rsid w:val="00C201C5"/>
    <w:rsid w:val="00C402B2"/>
    <w:rsid w:val="00C461EA"/>
    <w:rsid w:val="00C54967"/>
    <w:rsid w:val="00C607E7"/>
    <w:rsid w:val="00C64162"/>
    <w:rsid w:val="00C665EB"/>
    <w:rsid w:val="00C84B79"/>
    <w:rsid w:val="00C84E69"/>
    <w:rsid w:val="00C922C8"/>
    <w:rsid w:val="00C952DC"/>
    <w:rsid w:val="00C9554E"/>
    <w:rsid w:val="00C96DB1"/>
    <w:rsid w:val="00CC132D"/>
    <w:rsid w:val="00CC636C"/>
    <w:rsid w:val="00CF4CAA"/>
    <w:rsid w:val="00CF6702"/>
    <w:rsid w:val="00D00D86"/>
    <w:rsid w:val="00D1441E"/>
    <w:rsid w:val="00D17A11"/>
    <w:rsid w:val="00D22C44"/>
    <w:rsid w:val="00D36B19"/>
    <w:rsid w:val="00D37909"/>
    <w:rsid w:val="00D42E17"/>
    <w:rsid w:val="00D565C0"/>
    <w:rsid w:val="00D631B1"/>
    <w:rsid w:val="00D74056"/>
    <w:rsid w:val="00D867FF"/>
    <w:rsid w:val="00DA297F"/>
    <w:rsid w:val="00DB5A1A"/>
    <w:rsid w:val="00DC540C"/>
    <w:rsid w:val="00DE0BD0"/>
    <w:rsid w:val="00E01BE7"/>
    <w:rsid w:val="00E05779"/>
    <w:rsid w:val="00E205C5"/>
    <w:rsid w:val="00E31815"/>
    <w:rsid w:val="00E31961"/>
    <w:rsid w:val="00E33031"/>
    <w:rsid w:val="00E40E52"/>
    <w:rsid w:val="00E469F3"/>
    <w:rsid w:val="00E62D81"/>
    <w:rsid w:val="00E67E46"/>
    <w:rsid w:val="00E75DDE"/>
    <w:rsid w:val="00E9140B"/>
    <w:rsid w:val="00EA007E"/>
    <w:rsid w:val="00EB04BE"/>
    <w:rsid w:val="00EB0DB8"/>
    <w:rsid w:val="00EB1757"/>
    <w:rsid w:val="00EC6C44"/>
    <w:rsid w:val="00F0392F"/>
    <w:rsid w:val="00F047C4"/>
    <w:rsid w:val="00F12F3A"/>
    <w:rsid w:val="00F20DD0"/>
    <w:rsid w:val="00F24DDA"/>
    <w:rsid w:val="00F2598B"/>
    <w:rsid w:val="00F26111"/>
    <w:rsid w:val="00F55499"/>
    <w:rsid w:val="00F727E1"/>
    <w:rsid w:val="00F74A09"/>
    <w:rsid w:val="00F76F07"/>
    <w:rsid w:val="00F92F41"/>
    <w:rsid w:val="00FC1708"/>
    <w:rsid w:val="00FD0E32"/>
    <w:rsid w:val="00FF12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18D5"/>
    <w:pPr>
      <w:spacing w:line="360" w:lineRule="auto"/>
      <w:jc w:val="both"/>
    </w:pPr>
    <w:rPr>
      <w:rFonts w:ascii="Times New Roman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D18D5"/>
    <w:pPr>
      <w:spacing w:line="240" w:lineRule="auto"/>
      <w:ind w:left="720"/>
      <w:jc w:val="left"/>
    </w:pPr>
    <w:rPr>
      <w:rFonts w:eastAsia="Times New Roman"/>
      <w:lang w:eastAsia="pl-PL"/>
    </w:rPr>
  </w:style>
  <w:style w:type="character" w:styleId="Strong">
    <w:name w:val="Strong"/>
    <w:basedOn w:val="DefaultParagraphFont"/>
    <w:uiPriority w:val="99"/>
    <w:qFormat/>
    <w:rsid w:val="00AD18D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224</Words>
  <Characters>1346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zaproszenia do składania ofert z dnia 15</dc:title>
  <dc:subject/>
  <dc:creator> </dc:creator>
  <cp:keywords/>
  <dc:description/>
  <cp:lastModifiedBy>MRadzik</cp:lastModifiedBy>
  <cp:revision>2</cp:revision>
  <dcterms:created xsi:type="dcterms:W3CDTF">2013-02-15T12:01:00Z</dcterms:created>
  <dcterms:modified xsi:type="dcterms:W3CDTF">2013-02-15T12:01:00Z</dcterms:modified>
</cp:coreProperties>
</file>